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BCC09" w14:textId="3F99B72F" w:rsidR="00F91D31" w:rsidRDefault="003252DA">
      <w:r>
        <w:rPr>
          <w:noProof/>
          <w:lang w:eastAsia="en-GB"/>
        </w:rPr>
        <mc:AlternateContent>
          <mc:Choice Requires="wps">
            <w:drawing>
              <wp:anchor distT="0" distB="0" distL="114300" distR="114300" simplePos="0" relativeHeight="251640320" behindDoc="0" locked="0" layoutInCell="1" allowOverlap="1" wp14:anchorId="0995CC17" wp14:editId="52C34235">
                <wp:simplePos x="0" y="0"/>
                <wp:positionH relativeFrom="column">
                  <wp:posOffset>1816100</wp:posOffset>
                </wp:positionH>
                <wp:positionV relativeFrom="paragraph">
                  <wp:posOffset>-50800</wp:posOffset>
                </wp:positionV>
                <wp:extent cx="2635885" cy="1079500"/>
                <wp:effectExtent l="0" t="0" r="10160" b="1270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079500"/>
                        </a:xfrm>
                        <a:prstGeom prst="rect">
                          <a:avLst/>
                        </a:prstGeom>
                        <a:solidFill>
                          <a:srgbClr val="FFFFFF"/>
                        </a:solidFill>
                        <a:ln w="9525">
                          <a:solidFill>
                            <a:srgbClr val="000000"/>
                          </a:solidFill>
                          <a:miter lim="800000"/>
                          <a:headEnd/>
                          <a:tailEnd/>
                        </a:ln>
                      </wps:spPr>
                      <wps:txbx>
                        <w:txbxContent>
                          <w:p w14:paraId="78C902DE" w14:textId="77777777" w:rsidR="0086215F" w:rsidRDefault="0086215F">
                            <w:r>
                              <w:rPr>
                                <w:noProof/>
                                <w:lang w:eastAsia="en-GB"/>
                              </w:rPr>
                              <w:drawing>
                                <wp:inline distT="0" distB="0" distL="0" distR="0" wp14:anchorId="0C271AC0" wp14:editId="533A018E">
                                  <wp:extent cx="2443480" cy="961390"/>
                                  <wp:effectExtent l="0" t="0" r="0" b="3810"/>
                                  <wp:docPr id="12" name="Picture 2" descr="h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3480" cy="96139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5CC17" id="_x0000_t202" coordsize="21600,21600" o:spt="202" path="m,l,21600r21600,l21600,xe">
                <v:stroke joinstyle="miter"/>
                <v:path gradientshapeok="t" o:connecttype="rect"/>
              </v:shapetype>
              <v:shape id="Text Box 10" o:spid="_x0000_s1026" type="#_x0000_t202" style="position:absolute;margin-left:143pt;margin-top:-4pt;width:207.55pt;height:8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">
                <v:textbox>
                  <w:txbxContent>
                    <w:p w14:paraId="78C902DE" w14:textId="77777777" w:rsidR="0086215F" w:rsidRDefault="0086215F">
                      <w:r>
                        <w:rPr>
                          <w:noProof/>
                          <w:lang w:eastAsia="en-GB"/>
                        </w:rPr>
                        <w:drawing>
                          <wp:inline distT="0" distB="0" distL="0" distR="0" wp14:anchorId="0C271AC0" wp14:editId="533A018E">
                            <wp:extent cx="2443480" cy="961390"/>
                            <wp:effectExtent l="0" t="0" r="0" b="3810"/>
                            <wp:docPr id="12" name="Picture 2" descr="h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3480" cy="961390"/>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37248" behindDoc="0" locked="0" layoutInCell="0" allowOverlap="1" wp14:anchorId="6DB26BEC" wp14:editId="5BB6D28A">
                <wp:simplePos x="0" y="0"/>
                <wp:positionH relativeFrom="page">
                  <wp:align>right</wp:align>
                </wp:positionH>
                <wp:positionV relativeFrom="page">
                  <wp:align>top</wp:align>
                </wp:positionV>
                <wp:extent cx="3023235" cy="10692130"/>
                <wp:effectExtent l="0" t="0" r="635" b="0"/>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92130"/>
                          <a:chOff x="7329" y="0"/>
                          <a:chExt cx="4911" cy="15840"/>
                        </a:xfrm>
                      </wpg:grpSpPr>
                      <wpg:grpSp>
                        <wpg:cNvPr id="48" name="Group 3"/>
                        <wpg:cNvGrpSpPr>
                          <a:grpSpLocks/>
                        </wpg:cNvGrpSpPr>
                        <wpg:grpSpPr bwMode="auto">
                          <a:xfrm>
                            <a:off x="7344" y="0"/>
                            <a:ext cx="4896" cy="15840"/>
                            <a:chOff x="7560" y="0"/>
                            <a:chExt cx="4700" cy="15840"/>
                          </a:xfrm>
                        </wpg:grpSpPr>
                        <wps:wsp>
                          <wps:cNvPr id="49"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50"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grpSp>
                      <wps:wsp>
                        <wps:cNvPr id="51"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BC9F493" w14:textId="77777777" w:rsidR="0086215F" w:rsidRDefault="0086215F">
                              <w:pPr>
                                <w:pStyle w:val="NoSpacing"/>
                                <w:jc w:val="center"/>
                                <w:rPr>
                                  <w:rFonts w:ascii="Cambria" w:hAnsi="Cambria"/>
                                  <w:b/>
                                  <w:bCs/>
                                  <w:color w:val="FFFFFF"/>
                                  <w:sz w:val="72"/>
                                  <w:szCs w:val="96"/>
                                </w:rPr>
                              </w:pPr>
                            </w:p>
                          </w:txbxContent>
                        </wps:txbx>
                        <wps:bodyPr rot="0" vert="horz" wrap="square" lIns="365760" tIns="182880" rIns="182880" bIns="182880" anchor="b" anchorCtr="0" upright="1">
                          <a:noAutofit/>
                        </wps:bodyPr>
                      </wps:wsp>
                      <wps:wsp>
                        <wps:cNvPr id="5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048CEE1" w14:textId="77777777" w:rsidR="0086215F" w:rsidRDefault="0086215F">
                              <w:pPr>
                                <w:pStyle w:val="NoSpacing"/>
                                <w:spacing w:line="360" w:lineRule="auto"/>
                                <w:rPr>
                                  <w:color w:val="FFFFFF"/>
                                </w:rPr>
                              </w:pPr>
                              <w:r>
                                <w:rPr>
                                  <w:color w:val="FFFFFF"/>
                                </w:rPr>
                                <w:t>[Type the author name]</w:t>
                              </w:r>
                            </w:p>
                            <w:p w14:paraId="3435797C" w14:textId="77777777" w:rsidR="0086215F" w:rsidRDefault="0086215F">
                              <w:pPr>
                                <w:pStyle w:val="NoSpacing"/>
                                <w:spacing w:line="360" w:lineRule="auto"/>
                                <w:rPr>
                                  <w:color w:val="FFFFFF"/>
                                </w:rPr>
                              </w:pPr>
                              <w:r>
                                <w:rPr>
                                  <w:color w:val="FFFFFF"/>
                                </w:rPr>
                                <w:t>Hope Valley College</w:t>
                              </w:r>
                            </w:p>
                            <w:p w14:paraId="02826BAF" w14:textId="77777777" w:rsidR="0086215F" w:rsidRDefault="0086215F">
                              <w:pPr>
                                <w:pStyle w:val="NoSpacing"/>
                                <w:spacing w:line="360" w:lineRule="auto"/>
                                <w:rPr>
                                  <w:color w:val="FFFFFF"/>
                                </w:rPr>
                              </w:pPr>
                              <w:r>
                                <w:rPr>
                                  <w:color w:val="FFFFFF"/>
                                </w:rPr>
                                <w:t>Year 10</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DB26BEC" id="Group 2" o:spid="_x0000_s1027" style="position:absolute;margin-left:186.85pt;margin-top:0;width:238.05pt;height:841.9pt;z-index:25163724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" fillcolor="#9bbb59" stroked="f"/>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" fillcolor="#9bbb59" stroked="f">
                    <v:fill r:id="rId7" o:title="" opacity="52428f" o:opacity2="52428f" type="pattern"/>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" filled="f" stroked="f">
                  <v:textbox inset="28.8pt,14.4pt,14.4pt,14.4pt">
                    <w:txbxContent>
                      <w:p w14:paraId="6BC9F493" w14:textId="77777777" w:rsidR="0086215F" w:rsidRDefault="0086215F">
                        <w:pPr>
                          <w:pStyle w:val="NoSpacing"/>
                          <w:jc w:val="center"/>
                          <w:rPr>
                            <w:rFonts w:ascii="Cambria" w:hAnsi="Cambria"/>
                            <w:b/>
                            <w:bCs/>
                            <w:color w:val="FFFFFF"/>
                            <w:sz w:val="72"/>
                            <w:szCs w:val="96"/>
                          </w:rPr>
                        </w:pPr>
                      </w:p>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" filled="f" stroked="f">
                  <v:textbox inset="28.8pt,14.4pt,14.4pt,14.4pt">
                    <w:txbxContent>
                      <w:p w14:paraId="7048CEE1" w14:textId="77777777" w:rsidR="0086215F" w:rsidRDefault="0086215F">
                        <w:pPr>
                          <w:pStyle w:val="NoSpacing"/>
                          <w:spacing w:line="360" w:lineRule="auto"/>
                          <w:rPr>
                            <w:color w:val="FFFFFF"/>
                          </w:rPr>
                        </w:pPr>
                        <w:r>
                          <w:rPr>
                            <w:color w:val="FFFFFF"/>
                          </w:rPr>
                          <w:t>[Type the author name]</w:t>
                        </w:r>
                      </w:p>
                      <w:p w14:paraId="3435797C" w14:textId="77777777" w:rsidR="0086215F" w:rsidRDefault="0086215F">
                        <w:pPr>
                          <w:pStyle w:val="NoSpacing"/>
                          <w:spacing w:line="360" w:lineRule="auto"/>
                          <w:rPr>
                            <w:color w:val="FFFFFF"/>
                          </w:rPr>
                        </w:pPr>
                        <w:r>
                          <w:rPr>
                            <w:color w:val="FFFFFF"/>
                          </w:rPr>
                          <w:t>Hope Valley College</w:t>
                        </w:r>
                      </w:p>
                      <w:p w14:paraId="02826BAF" w14:textId="77777777" w:rsidR="0086215F" w:rsidRDefault="0086215F">
                        <w:pPr>
                          <w:pStyle w:val="NoSpacing"/>
                          <w:spacing w:line="360" w:lineRule="auto"/>
                          <w:rPr>
                            <w:color w:val="FFFFFF"/>
                          </w:rPr>
                        </w:pPr>
                        <w:r>
                          <w:rPr>
                            <w:color w:val="FFFFFF"/>
                          </w:rPr>
                          <w:t>Year 10</w:t>
                        </w:r>
                      </w:p>
                    </w:txbxContent>
                  </v:textbox>
                </v:rect>
                <w10:wrap anchorx="page" anchory="page"/>
              </v:group>
            </w:pict>
          </mc:Fallback>
        </mc:AlternateContent>
      </w:r>
      <w:r w:rsidR="00F91D31">
        <w:tab/>
      </w:r>
    </w:p>
    <w:p w14:paraId="422F2B5E" w14:textId="07156B02" w:rsidR="00426C75" w:rsidRDefault="00D60CA4" w:rsidP="00426C75">
      <w:r>
        <w:rPr>
          <w:noProof/>
          <w:lang w:eastAsia="en-GB"/>
        </w:rPr>
        <mc:AlternateContent>
          <mc:Choice Requires="wps">
            <w:drawing>
              <wp:anchor distT="0" distB="0" distL="114300" distR="114300" simplePos="0" relativeHeight="251638272" behindDoc="0" locked="0" layoutInCell="0" allowOverlap="1" wp14:anchorId="27CFC4E8" wp14:editId="6ED64954">
                <wp:simplePos x="0" y="0"/>
                <wp:positionH relativeFrom="page">
                  <wp:posOffset>-31750</wp:posOffset>
                </wp:positionH>
                <wp:positionV relativeFrom="page">
                  <wp:posOffset>2057400</wp:posOffset>
                </wp:positionV>
                <wp:extent cx="7150100" cy="1028700"/>
                <wp:effectExtent l="0" t="0" r="38100" b="38100"/>
                <wp:wrapNone/>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0" cy="102870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53882" dir="2700000" algn="ctr" rotWithShape="0">
                                  <a:srgbClr val="D8D8D8">
                                    <a:alpha val="74998"/>
                                  </a:srgbClr>
                                </a:outerShdw>
                              </a:effectLst>
                            </a14:hiddenEffects>
                          </a:ext>
                        </a:extLst>
                      </wps:spPr>
                      <wps:txbx>
                        <w:txbxContent>
                          <w:p w14:paraId="11DF9446" w14:textId="540C4248" w:rsidR="0086215F" w:rsidRDefault="0086215F" w:rsidP="00D60CA4">
                            <w:pPr>
                              <w:pStyle w:val="NoSpacing"/>
                              <w:rPr>
                                <w:rFonts w:ascii="Cambria" w:hAnsi="Cambria"/>
                                <w:color w:val="FFFFFF"/>
                                <w:sz w:val="56"/>
                                <w:szCs w:val="72"/>
                              </w:rPr>
                            </w:pPr>
                            <w:r>
                              <w:rPr>
                                <w:rFonts w:ascii="Cambria" w:hAnsi="Cambria"/>
                                <w:color w:val="FFFFFF"/>
                                <w:sz w:val="56"/>
                                <w:szCs w:val="72"/>
                              </w:rPr>
                              <w:t>Hospitality &amp; Catering Unit 2</w:t>
                            </w:r>
                            <w:r w:rsidRPr="00740EFD">
                              <w:rPr>
                                <w:rFonts w:ascii="Cambria" w:hAnsi="Cambria"/>
                                <w:color w:val="FFFFFF"/>
                                <w:sz w:val="56"/>
                                <w:szCs w:val="72"/>
                              </w:rPr>
                              <w:t xml:space="preserve"> </w:t>
                            </w:r>
                            <w:r>
                              <w:rPr>
                                <w:rFonts w:ascii="Cambria" w:hAnsi="Cambria"/>
                                <w:color w:val="FFFFFF"/>
                                <w:sz w:val="56"/>
                                <w:szCs w:val="72"/>
                              </w:rPr>
                              <w:t>Recipe booklet</w:t>
                            </w:r>
                          </w:p>
                          <w:p w14:paraId="1CCD321B" w14:textId="0707E71E" w:rsidR="0086215F" w:rsidRPr="00740EFD" w:rsidRDefault="0086215F" w:rsidP="00D60CA4">
                            <w:pPr>
                              <w:pStyle w:val="NoSpacing"/>
                              <w:rPr>
                                <w:rFonts w:ascii="Cambria" w:hAnsi="Cambria"/>
                                <w:color w:val="FFFFFF"/>
                                <w:sz w:val="56"/>
                                <w:szCs w:val="72"/>
                              </w:rPr>
                            </w:pPr>
                            <w:r>
                              <w:rPr>
                                <w:rFonts w:ascii="Cambria" w:hAnsi="Cambria"/>
                                <w:color w:val="FFFFFF"/>
                                <w:sz w:val="56"/>
                                <w:szCs w:val="72"/>
                              </w:rPr>
                              <w:t>Healthy Eating &amp; Nutrition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CFC4E8" id="Rectangle 8" o:spid="_x0000_s1033" style="position:absolute;margin-left:-2.5pt;margin-top:162pt;width:563pt;height:8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" o:allowincell="f" fillcolor="#4f81bd" strokecolor="white" strokeweight="1pt">
                <v:textbox inset="14.4pt,,14.4pt">
                  <w:txbxContent>
                    <w:p w14:paraId="11DF9446" w14:textId="540C4248" w:rsidR="0086215F" w:rsidRDefault="0086215F" w:rsidP="00D60CA4">
                      <w:pPr>
                        <w:pStyle w:val="NoSpacing"/>
                        <w:rPr>
                          <w:rFonts w:ascii="Cambria" w:hAnsi="Cambria"/>
                          <w:color w:val="FFFFFF"/>
                          <w:sz w:val="56"/>
                          <w:szCs w:val="72"/>
                        </w:rPr>
                      </w:pPr>
                      <w:r>
                        <w:rPr>
                          <w:rFonts w:ascii="Cambria" w:hAnsi="Cambria"/>
                          <w:color w:val="FFFFFF"/>
                          <w:sz w:val="56"/>
                          <w:szCs w:val="72"/>
                        </w:rPr>
                        <w:t>Hospitality &amp; Catering Unit 2</w:t>
                      </w:r>
                      <w:r w:rsidRPr="00740EFD">
                        <w:rPr>
                          <w:rFonts w:ascii="Cambria" w:hAnsi="Cambria"/>
                          <w:color w:val="FFFFFF"/>
                          <w:sz w:val="56"/>
                          <w:szCs w:val="72"/>
                        </w:rPr>
                        <w:t xml:space="preserve"> </w:t>
                      </w:r>
                      <w:r>
                        <w:rPr>
                          <w:rFonts w:ascii="Cambria" w:hAnsi="Cambria"/>
                          <w:color w:val="FFFFFF"/>
                          <w:sz w:val="56"/>
                          <w:szCs w:val="72"/>
                        </w:rPr>
                        <w:t>Recipe booklet</w:t>
                      </w:r>
                    </w:p>
                    <w:p w14:paraId="1CCD321B" w14:textId="0707E71E" w:rsidR="0086215F" w:rsidRPr="00740EFD" w:rsidRDefault="0086215F" w:rsidP="00D60CA4">
                      <w:pPr>
                        <w:pStyle w:val="NoSpacing"/>
                        <w:rPr>
                          <w:rFonts w:ascii="Cambria" w:hAnsi="Cambria"/>
                          <w:color w:val="FFFFFF"/>
                          <w:sz w:val="56"/>
                          <w:szCs w:val="72"/>
                        </w:rPr>
                      </w:pPr>
                      <w:r>
                        <w:rPr>
                          <w:rFonts w:ascii="Cambria" w:hAnsi="Cambria"/>
                          <w:color w:val="FFFFFF"/>
                          <w:sz w:val="56"/>
                          <w:szCs w:val="72"/>
                        </w:rPr>
                        <w:t>Healthy Eating &amp; Nutrition</w:t>
                      </w:r>
                    </w:p>
                  </w:txbxContent>
                </v:textbox>
                <w10:wrap anchorx="page" anchory="page"/>
              </v:rect>
            </w:pict>
          </mc:Fallback>
        </mc:AlternateContent>
      </w:r>
      <w:r w:rsidR="003252DA">
        <w:rPr>
          <w:noProof/>
          <w:lang w:eastAsia="en-GB"/>
        </w:rPr>
        <mc:AlternateContent>
          <mc:Choice Requires="wps">
            <w:drawing>
              <wp:anchor distT="0" distB="0" distL="114300" distR="114300" simplePos="0" relativeHeight="251641344" behindDoc="0" locked="0" layoutInCell="1" allowOverlap="1" wp14:anchorId="5954ECF8" wp14:editId="2A13D0B8">
                <wp:simplePos x="0" y="0"/>
                <wp:positionH relativeFrom="column">
                  <wp:posOffset>76200</wp:posOffset>
                </wp:positionH>
                <wp:positionV relativeFrom="paragraph">
                  <wp:posOffset>7817485</wp:posOffset>
                </wp:positionV>
                <wp:extent cx="3848100" cy="1524000"/>
                <wp:effectExtent l="0" t="0" r="12700" b="18415"/>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524000"/>
                        </a:xfrm>
                        <a:prstGeom prst="rect">
                          <a:avLst/>
                        </a:prstGeom>
                        <a:solidFill>
                          <a:srgbClr val="FFFFFF"/>
                        </a:solidFill>
                        <a:ln w="9525">
                          <a:solidFill>
                            <a:srgbClr val="000000"/>
                          </a:solidFill>
                          <a:miter lim="800000"/>
                          <a:headEnd/>
                          <a:tailEnd/>
                        </a:ln>
                      </wps:spPr>
                      <wps:txbx>
                        <w:txbxContent>
                          <w:p w14:paraId="53EB95BC" w14:textId="77777777" w:rsidR="0086215F" w:rsidRDefault="0086215F"/>
                          <w:p w14:paraId="0FDC3321" w14:textId="77777777" w:rsidR="0086215F" w:rsidRDefault="0086215F">
                            <w:pPr>
                              <w:rPr>
                                <w:sz w:val="28"/>
                              </w:rPr>
                            </w:pPr>
                            <w:r>
                              <w:rPr>
                                <w:sz w:val="28"/>
                              </w:rPr>
                              <w:t>Name: ___________________________________</w:t>
                            </w:r>
                          </w:p>
                          <w:p w14:paraId="0DA226B3" w14:textId="77777777" w:rsidR="0086215F" w:rsidRDefault="0086215F">
                            <w:pPr>
                              <w:rPr>
                                <w:sz w:val="28"/>
                              </w:rPr>
                            </w:pPr>
                            <w:r>
                              <w:rPr>
                                <w:sz w:val="28"/>
                              </w:rPr>
                              <w:t>Tutor:  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ECF8" id="Text Box 11" o:spid="_x0000_s1034" type="#_x0000_t202" style="position:absolute;margin-left:6pt;margin-top:615.55pt;width:303pt;height:12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">
                <v:textbox>
                  <w:txbxContent>
                    <w:p w14:paraId="53EB95BC" w14:textId="77777777" w:rsidR="0086215F" w:rsidRDefault="0086215F"/>
                    <w:p w14:paraId="0FDC3321" w14:textId="77777777" w:rsidR="0086215F" w:rsidRDefault="0086215F">
                      <w:pPr>
                        <w:rPr>
                          <w:sz w:val="28"/>
                        </w:rPr>
                      </w:pPr>
                      <w:r>
                        <w:rPr>
                          <w:sz w:val="28"/>
                        </w:rPr>
                        <w:t>Name: ___________________________________</w:t>
                      </w:r>
                    </w:p>
                    <w:p w14:paraId="0DA226B3" w14:textId="77777777" w:rsidR="0086215F" w:rsidRDefault="0086215F">
                      <w:pPr>
                        <w:rPr>
                          <w:sz w:val="28"/>
                        </w:rPr>
                      </w:pPr>
                      <w:r>
                        <w:rPr>
                          <w:sz w:val="28"/>
                        </w:rPr>
                        <w:t>Tutor:  ___________________________________</w:t>
                      </w:r>
                    </w:p>
                  </w:txbxContent>
                </v:textbox>
              </v:shape>
            </w:pict>
          </mc:Fallback>
        </mc:AlternateContent>
      </w:r>
      <w:r w:rsidR="003252DA">
        <w:rPr>
          <w:noProof/>
          <w:lang w:eastAsia="en-GB"/>
        </w:rPr>
        <mc:AlternateContent>
          <mc:Choice Requires="wps">
            <w:drawing>
              <wp:anchor distT="0" distB="0" distL="114300" distR="114300" simplePos="0" relativeHeight="251639296" behindDoc="0" locked="0" layoutInCell="1" allowOverlap="1" wp14:anchorId="553AE887" wp14:editId="4FF75A09">
                <wp:simplePos x="0" y="0"/>
                <wp:positionH relativeFrom="column">
                  <wp:posOffset>2209800</wp:posOffset>
                </wp:positionH>
                <wp:positionV relativeFrom="paragraph">
                  <wp:posOffset>3036570</wp:posOffset>
                </wp:positionV>
                <wp:extent cx="4155440" cy="4412615"/>
                <wp:effectExtent l="0" t="1270" r="10160" b="18415"/>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4412615"/>
                        </a:xfrm>
                        <a:prstGeom prst="rect">
                          <a:avLst/>
                        </a:prstGeom>
                        <a:solidFill>
                          <a:srgbClr val="FFFFFF"/>
                        </a:solidFill>
                        <a:ln w="9525">
                          <a:solidFill>
                            <a:srgbClr val="000000"/>
                          </a:solidFill>
                          <a:miter lim="800000"/>
                          <a:headEnd/>
                          <a:tailEnd/>
                        </a:ln>
                      </wps:spPr>
                      <wps:txbx>
                        <w:txbxContent>
                          <w:p w14:paraId="199877BB" w14:textId="77777777" w:rsidR="0086215F" w:rsidRDefault="0086215F">
                            <w:r>
                              <w:rPr>
                                <w:noProof/>
                                <w:lang w:eastAsia="en-GB"/>
                              </w:rPr>
                              <w:drawing>
                                <wp:inline distT="0" distB="0" distL="0" distR="0" wp14:anchorId="735A7B33" wp14:editId="713552D4">
                                  <wp:extent cx="3957320" cy="4272280"/>
                                  <wp:effectExtent l="0" t="0" r="5080" b="0"/>
                                  <wp:docPr id="13" name="Picture 0" descr="ca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ter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320" cy="42722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AE887" id="Text Box 9" o:spid="_x0000_s1035" type="#_x0000_t202" style="position:absolute;margin-left:174pt;margin-top:239.1pt;width:327.2pt;height:347.4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">
                <v:textbox>
                  <w:txbxContent>
                    <w:p w14:paraId="199877BB" w14:textId="77777777" w:rsidR="0086215F" w:rsidRDefault="0086215F">
                      <w:r>
                        <w:rPr>
                          <w:noProof/>
                          <w:lang w:eastAsia="en-GB"/>
                        </w:rPr>
                        <w:drawing>
                          <wp:inline distT="0" distB="0" distL="0" distR="0" wp14:anchorId="735A7B33" wp14:editId="713552D4">
                            <wp:extent cx="3957320" cy="4272280"/>
                            <wp:effectExtent l="0" t="0" r="5080" b="0"/>
                            <wp:docPr id="13" name="Picture 0" descr="ca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ter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320" cy="4272280"/>
                                    </a:xfrm>
                                    <a:prstGeom prst="rect">
                                      <a:avLst/>
                                    </a:prstGeom>
                                    <a:noFill/>
                                    <a:ln>
                                      <a:noFill/>
                                    </a:ln>
                                  </pic:spPr>
                                </pic:pic>
                              </a:graphicData>
                            </a:graphic>
                          </wp:inline>
                        </w:drawing>
                      </w:r>
                    </w:p>
                  </w:txbxContent>
                </v:textbox>
              </v:shape>
            </w:pict>
          </mc:Fallback>
        </mc:AlternateContent>
      </w:r>
      <w:r w:rsidR="00F91D31">
        <w:br w:type="page"/>
      </w:r>
      <w:r w:rsidR="003252DA">
        <w:rPr>
          <w:noProof/>
          <w:lang w:eastAsia="en-GB"/>
        </w:rPr>
        <w:lastRenderedPageBreak/>
        <mc:AlternateContent>
          <mc:Choice Requires="wps">
            <w:drawing>
              <wp:anchor distT="0" distB="0" distL="114300" distR="114300" simplePos="0" relativeHeight="251647488" behindDoc="0" locked="0" layoutInCell="1" allowOverlap="1" wp14:anchorId="5F45E0B0" wp14:editId="23A7E8B3">
                <wp:simplePos x="0" y="0"/>
                <wp:positionH relativeFrom="column">
                  <wp:posOffset>3236595</wp:posOffset>
                </wp:positionH>
                <wp:positionV relativeFrom="paragraph">
                  <wp:posOffset>6400800</wp:posOffset>
                </wp:positionV>
                <wp:extent cx="3429000" cy="3429000"/>
                <wp:effectExtent l="0" t="0" r="0" b="0"/>
                <wp:wrapSquare wrapText="bothSides"/>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3429000"/>
                        </a:xfrm>
                        <a:prstGeom prst="rect">
                          <a:avLst/>
                        </a:prstGeom>
                        <a:solidFill>
                          <a:sysClr val="window" lastClr="FFFFFF"/>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9DB56F" w14:textId="2DC81B58" w:rsidR="0086215F" w:rsidRPr="00426C75" w:rsidRDefault="0086215F" w:rsidP="00426C75">
                            <w:pPr>
                              <w:rPr>
                                <w:color w:val="FFFFFF"/>
                                <w:sz w:val="24"/>
                                <w:szCs w:val="24"/>
                              </w:rPr>
                            </w:pPr>
                          </w:p>
                          <w:p w14:paraId="3E466361" w14:textId="5789E399" w:rsidR="0086215F" w:rsidRPr="00426C75" w:rsidRDefault="0062789B" w:rsidP="00426C75">
                            <w:pPr>
                              <w:rPr>
                                <w:color w:val="FFFFFF"/>
                                <w:sz w:val="28"/>
                                <w:szCs w:val="28"/>
                              </w:rPr>
                            </w:pPr>
                            <w:r>
                              <w:rPr>
                                <w:noProof/>
                                <w:color w:val="FFFFFF"/>
                                <w:sz w:val="28"/>
                                <w:szCs w:val="28"/>
                                <w:lang w:eastAsia="en-GB"/>
                              </w:rPr>
                              <w:drawing>
                                <wp:inline distT="0" distB="0" distL="0" distR="0" wp14:anchorId="5FED5247" wp14:editId="2E7A44A3">
                                  <wp:extent cx="2997200" cy="271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on and pea risotto.jpg"/>
                                          <pic:cNvPicPr/>
                                        </pic:nvPicPr>
                                        <pic:blipFill>
                                          <a:blip r:embed="rId9">
                                            <a:extLst>
                                              <a:ext uri="{28A0092B-C50C-407E-A947-70E740481C1C}">
                                                <a14:useLocalDpi xmlns:a14="http://schemas.microsoft.com/office/drawing/2010/main" val="0"/>
                                              </a:ext>
                                            </a:extLst>
                                          </a:blip>
                                          <a:stretch>
                                            <a:fillRect/>
                                          </a:stretch>
                                        </pic:blipFill>
                                        <pic:spPr>
                                          <a:xfrm>
                                            <a:off x="0" y="0"/>
                                            <a:ext cx="2997200" cy="2717800"/>
                                          </a:xfrm>
                                          <a:prstGeom prst="rect">
                                            <a:avLst/>
                                          </a:prstGeom>
                                        </pic:spPr>
                                      </pic:pic>
                                    </a:graphicData>
                                  </a:graphic>
                                </wp:inline>
                              </w:drawing>
                            </w:r>
                          </w:p>
                          <w:p w14:paraId="2D5F440D" w14:textId="77777777" w:rsidR="0086215F" w:rsidRPr="00426C75" w:rsidRDefault="0086215F" w:rsidP="00426C75">
                            <w:pPr>
                              <w:rPr>
                                <w:color w:val="FFFFFF"/>
                                <w:sz w:val="28"/>
                                <w:szCs w:val="28"/>
                              </w:rPr>
                            </w:pPr>
                          </w:p>
                          <w:p w14:paraId="3AC268F6" w14:textId="77777777" w:rsidR="0086215F" w:rsidRPr="00426C75" w:rsidRDefault="0086215F" w:rsidP="00426C75">
                            <w:pPr>
                              <w:rPr>
                                <w:color w:val="FFFFFF"/>
                                <w:sz w:val="28"/>
                                <w:szCs w:val="28"/>
                              </w:rPr>
                            </w:pPr>
                          </w:p>
                          <w:p w14:paraId="4F416EB9" w14:textId="77777777" w:rsidR="0086215F" w:rsidRPr="00426C75" w:rsidRDefault="0086215F" w:rsidP="00426C75">
                            <w:pPr>
                              <w:rPr>
                                <w:color w:val="FFFFFF"/>
                                <w:sz w:val="28"/>
                                <w:szCs w:val="28"/>
                              </w:rPr>
                            </w:pPr>
                          </w:p>
                          <w:p w14:paraId="1C418261" w14:textId="77777777" w:rsidR="0086215F" w:rsidRPr="00426C75" w:rsidRDefault="0086215F" w:rsidP="00426C75">
                            <w:pPr>
                              <w:rPr>
                                <w:color w:val="FFFFFF"/>
                                <w:sz w:val="28"/>
                                <w:szCs w:val="28"/>
                              </w:rPr>
                            </w:pPr>
                          </w:p>
                          <w:p w14:paraId="18338E8B" w14:textId="77777777" w:rsidR="0086215F" w:rsidRPr="00426C75" w:rsidRDefault="0086215F" w:rsidP="00426C75">
                            <w:pPr>
                              <w:rPr>
                                <w:color w:val="FFFFFF"/>
                                <w:sz w:val="28"/>
                                <w:szCs w:val="28"/>
                              </w:rPr>
                            </w:pPr>
                          </w:p>
                          <w:p w14:paraId="0CF03308" w14:textId="77777777" w:rsidR="0086215F" w:rsidRPr="00426C75" w:rsidRDefault="0086215F" w:rsidP="00426C75">
                            <w:pPr>
                              <w:rPr>
                                <w:color w:val="FFFFFF"/>
                                <w:sz w:val="28"/>
                                <w:szCs w:val="28"/>
                              </w:rPr>
                            </w:pPr>
                          </w:p>
                          <w:p w14:paraId="75E266C9" w14:textId="77777777" w:rsidR="0086215F" w:rsidRPr="00426C75" w:rsidRDefault="0086215F" w:rsidP="00426C75">
                            <w:pPr>
                              <w:rPr>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E0B0" id="Text Box 6" o:spid="_x0000_s1036" type="#_x0000_t202" style="position:absolute;margin-left:254.85pt;margin-top:7in;width:270pt;height:27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" fillcolor="window" stroked="f" strokeweight="2pt">
                <v:path arrowok="t"/>
                <v:textbox>
                  <w:txbxContent>
                    <w:p w14:paraId="759DB56F" w14:textId="2DC81B58" w:rsidR="0086215F" w:rsidRPr="00426C75" w:rsidRDefault="0086215F" w:rsidP="00426C75">
                      <w:pPr>
                        <w:rPr>
                          <w:color w:val="FFFFFF"/>
                          <w:sz w:val="24"/>
                          <w:szCs w:val="24"/>
                        </w:rPr>
                      </w:pPr>
                    </w:p>
                    <w:p w14:paraId="3E466361" w14:textId="5789E399" w:rsidR="0086215F" w:rsidRPr="00426C75" w:rsidRDefault="0062789B" w:rsidP="00426C75">
                      <w:pPr>
                        <w:rPr>
                          <w:color w:val="FFFFFF"/>
                          <w:sz w:val="28"/>
                          <w:szCs w:val="28"/>
                        </w:rPr>
                      </w:pPr>
                      <w:r>
                        <w:rPr>
                          <w:noProof/>
                          <w:color w:val="FFFFFF"/>
                          <w:sz w:val="28"/>
                          <w:szCs w:val="28"/>
                          <w:lang w:eastAsia="en-GB"/>
                        </w:rPr>
                        <w:drawing>
                          <wp:inline distT="0" distB="0" distL="0" distR="0" wp14:anchorId="5FED5247" wp14:editId="2E7A44A3">
                            <wp:extent cx="2997200" cy="271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on and pea risotto.jpg"/>
                                    <pic:cNvPicPr/>
                                  </pic:nvPicPr>
                                  <pic:blipFill>
                                    <a:blip r:embed="rId9">
                                      <a:extLst>
                                        <a:ext uri="{28A0092B-C50C-407E-A947-70E740481C1C}">
                                          <a14:useLocalDpi xmlns:a14="http://schemas.microsoft.com/office/drawing/2010/main" val="0"/>
                                        </a:ext>
                                      </a:extLst>
                                    </a:blip>
                                    <a:stretch>
                                      <a:fillRect/>
                                    </a:stretch>
                                  </pic:blipFill>
                                  <pic:spPr>
                                    <a:xfrm>
                                      <a:off x="0" y="0"/>
                                      <a:ext cx="2997200" cy="2717800"/>
                                    </a:xfrm>
                                    <a:prstGeom prst="rect">
                                      <a:avLst/>
                                    </a:prstGeom>
                                  </pic:spPr>
                                </pic:pic>
                              </a:graphicData>
                            </a:graphic>
                          </wp:inline>
                        </w:drawing>
                      </w:r>
                    </w:p>
                    <w:p w14:paraId="2D5F440D" w14:textId="77777777" w:rsidR="0086215F" w:rsidRPr="00426C75" w:rsidRDefault="0086215F" w:rsidP="00426C75">
                      <w:pPr>
                        <w:rPr>
                          <w:color w:val="FFFFFF"/>
                          <w:sz w:val="28"/>
                          <w:szCs w:val="28"/>
                        </w:rPr>
                      </w:pPr>
                    </w:p>
                    <w:p w14:paraId="3AC268F6" w14:textId="77777777" w:rsidR="0086215F" w:rsidRPr="00426C75" w:rsidRDefault="0086215F" w:rsidP="00426C75">
                      <w:pPr>
                        <w:rPr>
                          <w:color w:val="FFFFFF"/>
                          <w:sz w:val="28"/>
                          <w:szCs w:val="28"/>
                        </w:rPr>
                      </w:pPr>
                    </w:p>
                    <w:p w14:paraId="4F416EB9" w14:textId="77777777" w:rsidR="0086215F" w:rsidRPr="00426C75" w:rsidRDefault="0086215F" w:rsidP="00426C75">
                      <w:pPr>
                        <w:rPr>
                          <w:color w:val="FFFFFF"/>
                          <w:sz w:val="28"/>
                          <w:szCs w:val="28"/>
                        </w:rPr>
                      </w:pPr>
                    </w:p>
                    <w:p w14:paraId="1C418261" w14:textId="77777777" w:rsidR="0086215F" w:rsidRPr="00426C75" w:rsidRDefault="0086215F" w:rsidP="00426C75">
                      <w:pPr>
                        <w:rPr>
                          <w:color w:val="FFFFFF"/>
                          <w:sz w:val="28"/>
                          <w:szCs w:val="28"/>
                        </w:rPr>
                      </w:pPr>
                    </w:p>
                    <w:p w14:paraId="18338E8B" w14:textId="77777777" w:rsidR="0086215F" w:rsidRPr="00426C75" w:rsidRDefault="0086215F" w:rsidP="00426C75">
                      <w:pPr>
                        <w:rPr>
                          <w:color w:val="FFFFFF"/>
                          <w:sz w:val="28"/>
                          <w:szCs w:val="28"/>
                        </w:rPr>
                      </w:pPr>
                    </w:p>
                    <w:p w14:paraId="0CF03308" w14:textId="77777777" w:rsidR="0086215F" w:rsidRPr="00426C75" w:rsidRDefault="0086215F" w:rsidP="00426C75">
                      <w:pPr>
                        <w:rPr>
                          <w:color w:val="FFFFFF"/>
                          <w:sz w:val="28"/>
                          <w:szCs w:val="28"/>
                        </w:rPr>
                      </w:pPr>
                    </w:p>
                    <w:p w14:paraId="75E266C9" w14:textId="77777777" w:rsidR="0086215F" w:rsidRPr="00426C75" w:rsidRDefault="0086215F" w:rsidP="00426C75">
                      <w:pPr>
                        <w:rPr>
                          <w:color w:val="FFFFFF"/>
                          <w:sz w:val="28"/>
                          <w:szCs w:val="28"/>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43392" behindDoc="0" locked="0" layoutInCell="1" allowOverlap="1" wp14:anchorId="4F84B44F" wp14:editId="3106192F">
                <wp:simplePos x="0" y="0"/>
                <wp:positionH relativeFrom="column">
                  <wp:posOffset>1466850</wp:posOffset>
                </wp:positionH>
                <wp:positionV relativeFrom="paragraph">
                  <wp:posOffset>-228600</wp:posOffset>
                </wp:positionV>
                <wp:extent cx="4418965" cy="610870"/>
                <wp:effectExtent l="0" t="0" r="0" b="0"/>
                <wp:wrapSquare wrapText="bothSides"/>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8965" cy="61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476298" w14:textId="7010ED51" w:rsidR="0086215F" w:rsidRPr="00426C75" w:rsidRDefault="0086215F" w:rsidP="00426C75">
                            <w:pPr>
                              <w:jc w:val="center"/>
                              <w:rPr>
                                <w:b/>
                                <w:color w:val="1F497D"/>
                                <w:sz w:val="44"/>
                                <w:szCs w:val="44"/>
                              </w:rPr>
                            </w:pPr>
                            <w:r w:rsidRPr="00426C75">
                              <w:rPr>
                                <w:b/>
                                <w:color w:val="1F497D"/>
                                <w:sz w:val="44"/>
                                <w:szCs w:val="44"/>
                              </w:rPr>
                              <w:t>R</w:t>
                            </w:r>
                            <w:r>
                              <w:rPr>
                                <w:b/>
                                <w:color w:val="1F497D"/>
                                <w:sz w:val="44"/>
                                <w:szCs w:val="44"/>
                              </w:rPr>
                              <w:t>ecipe Card – Bacon and Pea Risotto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84B44F" id="_x0000_s1037" type="#_x0000_t202" style="position:absolute;margin-left:115.5pt;margin-top:-18pt;width:347.95pt;height:48.1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" filled="f" stroked="f">
                <v:path arrowok="t"/>
                <v:textbox style="mso-fit-shape-to-text:t">
                  <w:txbxContent>
                    <w:p w14:paraId="2D476298" w14:textId="7010ED51" w:rsidR="0086215F" w:rsidRPr="00426C75" w:rsidRDefault="0086215F" w:rsidP="00426C75">
                      <w:pPr>
                        <w:jc w:val="center"/>
                        <w:rPr>
                          <w:b/>
                          <w:color w:val="1F497D"/>
                          <w:sz w:val="44"/>
                          <w:szCs w:val="44"/>
                        </w:rPr>
                      </w:pPr>
                      <w:r w:rsidRPr="00426C75">
                        <w:rPr>
                          <w:b/>
                          <w:color w:val="1F497D"/>
                          <w:sz w:val="44"/>
                          <w:szCs w:val="44"/>
                        </w:rPr>
                        <w:t>R</w:t>
                      </w:r>
                      <w:r>
                        <w:rPr>
                          <w:b/>
                          <w:color w:val="1F497D"/>
                          <w:sz w:val="44"/>
                          <w:szCs w:val="44"/>
                        </w:rPr>
                        <w:t>ecipe Card – Bacon and Pea Risotto</w:t>
                      </w:r>
                    </w:p>
                  </w:txbxContent>
                </v:textbox>
                <w10:wrap type="square"/>
              </v:shape>
            </w:pict>
          </mc:Fallback>
        </mc:AlternateContent>
      </w:r>
      <w:r w:rsidR="003252DA">
        <w:rPr>
          <w:noProof/>
          <w:lang w:eastAsia="en-GB"/>
        </w:rPr>
        <mc:AlternateContent>
          <mc:Choice Requires="wps">
            <w:drawing>
              <wp:anchor distT="0" distB="0" distL="114300" distR="114300" simplePos="0" relativeHeight="251644416" behindDoc="0" locked="0" layoutInCell="1" allowOverlap="1" wp14:anchorId="5200FBC9" wp14:editId="0AC83473">
                <wp:simplePos x="0" y="0"/>
                <wp:positionH relativeFrom="column">
                  <wp:posOffset>139700</wp:posOffset>
                </wp:positionH>
                <wp:positionV relativeFrom="paragraph">
                  <wp:posOffset>228600</wp:posOffset>
                </wp:positionV>
                <wp:extent cx="1981200" cy="5740400"/>
                <wp:effectExtent l="0" t="0" r="25400" b="25400"/>
                <wp:wrapSquare wrapText="bothSides"/>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57404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B4D505" w14:textId="77777777" w:rsidR="0086215F" w:rsidRPr="003E6BD7" w:rsidRDefault="0086215F" w:rsidP="00426C75">
                            <w:pPr>
                              <w:rPr>
                                <w:rFonts w:ascii="Arial" w:hAnsi="Arial" w:cs="Arial"/>
                                <w:b/>
                                <w:color w:val="1F497D"/>
                                <w:sz w:val="32"/>
                                <w:szCs w:val="24"/>
                                <w:u w:val="single"/>
                              </w:rPr>
                            </w:pPr>
                            <w:r w:rsidRPr="003E6BD7">
                              <w:rPr>
                                <w:rFonts w:ascii="Arial" w:hAnsi="Arial" w:cs="Arial"/>
                                <w:b/>
                                <w:color w:val="1F497D"/>
                                <w:sz w:val="32"/>
                                <w:szCs w:val="24"/>
                                <w:u w:val="single"/>
                              </w:rPr>
                              <w:t>Ingredients</w:t>
                            </w:r>
                          </w:p>
                          <w:p w14:paraId="72DFDEA2" w14:textId="00190A1B"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1 Onion</w:t>
                            </w:r>
                          </w:p>
                          <w:p w14:paraId="5F7AABAE" w14:textId="72F0DAEC"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6 rashers streaky bacon</w:t>
                            </w:r>
                          </w:p>
                          <w:p w14:paraId="5BA563C1" w14:textId="5E75A92E"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300g risotto/</w:t>
                            </w:r>
                            <w:proofErr w:type="spellStart"/>
                            <w:r w:rsidRPr="003E6BD7">
                              <w:rPr>
                                <w:rFonts w:ascii="Arial" w:hAnsi="Arial" w:cs="Arial"/>
                                <w:color w:val="1F497D"/>
                                <w:sz w:val="28"/>
                                <w:szCs w:val="24"/>
                              </w:rPr>
                              <w:t>aborio</w:t>
                            </w:r>
                            <w:proofErr w:type="spellEnd"/>
                            <w:r w:rsidRPr="003E6BD7">
                              <w:rPr>
                                <w:rFonts w:ascii="Arial" w:hAnsi="Arial" w:cs="Arial"/>
                                <w:color w:val="1F497D"/>
                                <w:sz w:val="28"/>
                                <w:szCs w:val="24"/>
                              </w:rPr>
                              <w:t xml:space="preserve"> rice</w:t>
                            </w:r>
                          </w:p>
                          <w:p w14:paraId="1D0B8839" w14:textId="7EF64666"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2 vegetable or chicken stock cubes, made up to 1 litre of stock</w:t>
                            </w:r>
                          </w:p>
                          <w:p w14:paraId="62E82592" w14:textId="48F7BAA1" w:rsidR="0086215F" w:rsidRDefault="0086215F" w:rsidP="00426C75">
                            <w:pPr>
                              <w:rPr>
                                <w:rFonts w:ascii="Arial" w:hAnsi="Arial" w:cs="Arial"/>
                                <w:color w:val="1F497D"/>
                                <w:sz w:val="28"/>
                                <w:szCs w:val="24"/>
                              </w:rPr>
                            </w:pPr>
                            <w:r w:rsidRPr="003E6BD7">
                              <w:rPr>
                                <w:rFonts w:ascii="Arial" w:hAnsi="Arial" w:cs="Arial"/>
                                <w:color w:val="1F497D"/>
                                <w:sz w:val="28"/>
                                <w:szCs w:val="24"/>
                              </w:rPr>
                              <w:t>100g frozen peas</w:t>
                            </w:r>
                          </w:p>
                          <w:p w14:paraId="027C0659" w14:textId="6B0C28F8" w:rsidR="0086215F" w:rsidRPr="003E6BD7" w:rsidRDefault="0086215F" w:rsidP="00426C75">
                            <w:pPr>
                              <w:rPr>
                                <w:rFonts w:ascii="Arial" w:hAnsi="Arial" w:cs="Arial"/>
                                <w:color w:val="1F497D"/>
                                <w:sz w:val="28"/>
                                <w:szCs w:val="24"/>
                              </w:rPr>
                            </w:pPr>
                            <w:r>
                              <w:rPr>
                                <w:rFonts w:ascii="Arial" w:hAnsi="Arial" w:cs="Arial"/>
                                <w:color w:val="1F497D"/>
                                <w:sz w:val="28"/>
                                <w:szCs w:val="24"/>
                              </w:rPr>
                              <w:t xml:space="preserve">Chef whites and container </w:t>
                            </w:r>
                          </w:p>
                          <w:p w14:paraId="116CDFB8" w14:textId="77777777" w:rsidR="0086215F" w:rsidRPr="00426C75" w:rsidRDefault="0086215F" w:rsidP="00426C75">
                            <w:pPr>
                              <w:rPr>
                                <w:color w:val="1F497D"/>
                                <w:sz w:val="24"/>
                                <w:szCs w:val="24"/>
                              </w:rPr>
                            </w:pPr>
                          </w:p>
                          <w:p w14:paraId="18CF5ADB" w14:textId="77777777" w:rsidR="0086215F" w:rsidRPr="00426C75" w:rsidRDefault="0086215F" w:rsidP="00426C75">
                            <w:pPr>
                              <w:rPr>
                                <w:color w:val="1F497D"/>
                                <w:sz w:val="24"/>
                                <w:szCs w:val="24"/>
                              </w:rPr>
                            </w:pPr>
                          </w:p>
                          <w:p w14:paraId="65DD4232" w14:textId="77777777" w:rsidR="0086215F" w:rsidRPr="00426C75" w:rsidRDefault="0086215F" w:rsidP="00426C75">
                            <w:pPr>
                              <w:rPr>
                                <w:color w:val="1F497D"/>
                                <w:sz w:val="24"/>
                                <w:szCs w:val="24"/>
                              </w:rPr>
                            </w:pPr>
                          </w:p>
                          <w:p w14:paraId="744172AB" w14:textId="77777777" w:rsidR="0086215F" w:rsidRPr="00426C75" w:rsidRDefault="0086215F" w:rsidP="00426C75">
                            <w:pPr>
                              <w:rPr>
                                <w:color w:val="1F497D"/>
                                <w:sz w:val="28"/>
                                <w:szCs w:val="28"/>
                              </w:rPr>
                            </w:pPr>
                          </w:p>
                          <w:p w14:paraId="0DD909A7" w14:textId="77777777" w:rsidR="0086215F" w:rsidRPr="00426C75" w:rsidRDefault="0086215F" w:rsidP="00426C75">
                            <w:pPr>
                              <w:rPr>
                                <w:color w:val="1F497D"/>
                                <w:sz w:val="28"/>
                                <w:szCs w:val="28"/>
                              </w:rPr>
                            </w:pPr>
                          </w:p>
                          <w:p w14:paraId="5A540523" w14:textId="77777777" w:rsidR="0086215F" w:rsidRPr="00426C75" w:rsidRDefault="0086215F" w:rsidP="00426C75">
                            <w:pPr>
                              <w:rPr>
                                <w:color w:val="1F497D"/>
                                <w:sz w:val="28"/>
                                <w:szCs w:val="28"/>
                              </w:rPr>
                            </w:pPr>
                          </w:p>
                          <w:p w14:paraId="6455F5C4" w14:textId="77777777" w:rsidR="0086215F" w:rsidRPr="00426C75" w:rsidRDefault="0086215F" w:rsidP="00426C75">
                            <w:pPr>
                              <w:rPr>
                                <w:color w:val="1F497D"/>
                                <w:sz w:val="28"/>
                                <w:szCs w:val="28"/>
                              </w:rPr>
                            </w:pPr>
                          </w:p>
                          <w:p w14:paraId="50C2492D" w14:textId="77777777" w:rsidR="0086215F" w:rsidRPr="00426C75" w:rsidRDefault="0086215F" w:rsidP="00426C75">
                            <w:pPr>
                              <w:rPr>
                                <w:color w:val="1F497D"/>
                                <w:sz w:val="28"/>
                                <w:szCs w:val="28"/>
                              </w:rPr>
                            </w:pPr>
                          </w:p>
                          <w:p w14:paraId="487E2F8B" w14:textId="77777777" w:rsidR="0086215F" w:rsidRPr="00426C75" w:rsidRDefault="0086215F" w:rsidP="00426C75">
                            <w:pPr>
                              <w:rPr>
                                <w:color w:val="1F497D"/>
                                <w:sz w:val="28"/>
                                <w:szCs w:val="28"/>
                              </w:rPr>
                            </w:pPr>
                          </w:p>
                          <w:p w14:paraId="2BF2CC6D" w14:textId="77777777" w:rsidR="0086215F" w:rsidRPr="00426C75" w:rsidRDefault="0086215F" w:rsidP="00426C75">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FBC9" id="Text Box 1" o:spid="_x0000_s1038" type="#_x0000_t202" style="position:absolute;margin-left:11pt;margin-top:18pt;width:156pt;height:4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" fillcolor="window" strokecolor="#4f81bd" strokeweight="2pt">
                <v:path arrowok="t"/>
                <v:textbox>
                  <w:txbxContent>
                    <w:p w14:paraId="1AB4D505" w14:textId="77777777" w:rsidR="0086215F" w:rsidRPr="003E6BD7" w:rsidRDefault="0086215F" w:rsidP="00426C75">
                      <w:pPr>
                        <w:rPr>
                          <w:rFonts w:ascii="Arial" w:hAnsi="Arial" w:cs="Arial"/>
                          <w:b/>
                          <w:color w:val="1F497D"/>
                          <w:sz w:val="32"/>
                          <w:szCs w:val="24"/>
                          <w:u w:val="single"/>
                        </w:rPr>
                      </w:pPr>
                      <w:r w:rsidRPr="003E6BD7">
                        <w:rPr>
                          <w:rFonts w:ascii="Arial" w:hAnsi="Arial" w:cs="Arial"/>
                          <w:b/>
                          <w:color w:val="1F497D"/>
                          <w:sz w:val="32"/>
                          <w:szCs w:val="24"/>
                          <w:u w:val="single"/>
                        </w:rPr>
                        <w:t>Ingredients</w:t>
                      </w:r>
                    </w:p>
                    <w:p w14:paraId="72DFDEA2" w14:textId="00190A1B"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1 Onion</w:t>
                      </w:r>
                    </w:p>
                    <w:p w14:paraId="5F7AABAE" w14:textId="72F0DAEC"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6 rashers streaky bacon</w:t>
                      </w:r>
                    </w:p>
                    <w:p w14:paraId="5BA563C1" w14:textId="5E75A92E"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300g risotto/</w:t>
                      </w:r>
                      <w:proofErr w:type="spellStart"/>
                      <w:r w:rsidRPr="003E6BD7">
                        <w:rPr>
                          <w:rFonts w:ascii="Arial" w:hAnsi="Arial" w:cs="Arial"/>
                          <w:color w:val="1F497D"/>
                          <w:sz w:val="28"/>
                          <w:szCs w:val="24"/>
                        </w:rPr>
                        <w:t>aborio</w:t>
                      </w:r>
                      <w:proofErr w:type="spellEnd"/>
                      <w:r w:rsidRPr="003E6BD7">
                        <w:rPr>
                          <w:rFonts w:ascii="Arial" w:hAnsi="Arial" w:cs="Arial"/>
                          <w:color w:val="1F497D"/>
                          <w:sz w:val="28"/>
                          <w:szCs w:val="24"/>
                        </w:rPr>
                        <w:t xml:space="preserve"> rice</w:t>
                      </w:r>
                    </w:p>
                    <w:p w14:paraId="1D0B8839" w14:textId="7EF64666" w:rsidR="0086215F" w:rsidRPr="003E6BD7" w:rsidRDefault="0086215F" w:rsidP="00426C75">
                      <w:pPr>
                        <w:rPr>
                          <w:rFonts w:ascii="Arial" w:hAnsi="Arial" w:cs="Arial"/>
                          <w:color w:val="1F497D"/>
                          <w:sz w:val="28"/>
                          <w:szCs w:val="24"/>
                        </w:rPr>
                      </w:pPr>
                      <w:r w:rsidRPr="003E6BD7">
                        <w:rPr>
                          <w:rFonts w:ascii="Arial" w:hAnsi="Arial" w:cs="Arial"/>
                          <w:color w:val="1F497D"/>
                          <w:sz w:val="28"/>
                          <w:szCs w:val="24"/>
                        </w:rPr>
                        <w:t>2 vegetable or chicken stock cubes, made up to 1 litre of stock</w:t>
                      </w:r>
                    </w:p>
                    <w:p w14:paraId="62E82592" w14:textId="48F7BAA1" w:rsidR="0086215F" w:rsidRDefault="0086215F" w:rsidP="00426C75">
                      <w:pPr>
                        <w:rPr>
                          <w:rFonts w:ascii="Arial" w:hAnsi="Arial" w:cs="Arial"/>
                          <w:color w:val="1F497D"/>
                          <w:sz w:val="28"/>
                          <w:szCs w:val="24"/>
                        </w:rPr>
                      </w:pPr>
                      <w:r w:rsidRPr="003E6BD7">
                        <w:rPr>
                          <w:rFonts w:ascii="Arial" w:hAnsi="Arial" w:cs="Arial"/>
                          <w:color w:val="1F497D"/>
                          <w:sz w:val="28"/>
                          <w:szCs w:val="24"/>
                        </w:rPr>
                        <w:t>100g frozen peas</w:t>
                      </w:r>
                    </w:p>
                    <w:p w14:paraId="027C0659" w14:textId="6B0C28F8" w:rsidR="0086215F" w:rsidRPr="003E6BD7" w:rsidRDefault="0086215F" w:rsidP="00426C75">
                      <w:pPr>
                        <w:rPr>
                          <w:rFonts w:ascii="Arial" w:hAnsi="Arial" w:cs="Arial"/>
                          <w:color w:val="1F497D"/>
                          <w:sz w:val="28"/>
                          <w:szCs w:val="24"/>
                        </w:rPr>
                      </w:pPr>
                      <w:r>
                        <w:rPr>
                          <w:rFonts w:ascii="Arial" w:hAnsi="Arial" w:cs="Arial"/>
                          <w:color w:val="1F497D"/>
                          <w:sz w:val="28"/>
                          <w:szCs w:val="24"/>
                        </w:rPr>
                        <w:t xml:space="preserve">Chef whites and container </w:t>
                      </w:r>
                    </w:p>
                    <w:p w14:paraId="116CDFB8" w14:textId="77777777" w:rsidR="0086215F" w:rsidRPr="00426C75" w:rsidRDefault="0086215F" w:rsidP="00426C75">
                      <w:pPr>
                        <w:rPr>
                          <w:color w:val="1F497D"/>
                          <w:sz w:val="24"/>
                          <w:szCs w:val="24"/>
                        </w:rPr>
                      </w:pPr>
                    </w:p>
                    <w:p w14:paraId="18CF5ADB" w14:textId="77777777" w:rsidR="0086215F" w:rsidRPr="00426C75" w:rsidRDefault="0086215F" w:rsidP="00426C75">
                      <w:pPr>
                        <w:rPr>
                          <w:color w:val="1F497D"/>
                          <w:sz w:val="24"/>
                          <w:szCs w:val="24"/>
                        </w:rPr>
                      </w:pPr>
                    </w:p>
                    <w:p w14:paraId="65DD4232" w14:textId="77777777" w:rsidR="0086215F" w:rsidRPr="00426C75" w:rsidRDefault="0086215F" w:rsidP="00426C75">
                      <w:pPr>
                        <w:rPr>
                          <w:color w:val="1F497D"/>
                          <w:sz w:val="24"/>
                          <w:szCs w:val="24"/>
                        </w:rPr>
                      </w:pPr>
                    </w:p>
                    <w:p w14:paraId="744172AB" w14:textId="77777777" w:rsidR="0086215F" w:rsidRPr="00426C75" w:rsidRDefault="0086215F" w:rsidP="00426C75">
                      <w:pPr>
                        <w:rPr>
                          <w:color w:val="1F497D"/>
                          <w:sz w:val="28"/>
                          <w:szCs w:val="28"/>
                        </w:rPr>
                      </w:pPr>
                    </w:p>
                    <w:p w14:paraId="0DD909A7" w14:textId="77777777" w:rsidR="0086215F" w:rsidRPr="00426C75" w:rsidRDefault="0086215F" w:rsidP="00426C75">
                      <w:pPr>
                        <w:rPr>
                          <w:color w:val="1F497D"/>
                          <w:sz w:val="28"/>
                          <w:szCs w:val="28"/>
                        </w:rPr>
                      </w:pPr>
                    </w:p>
                    <w:p w14:paraId="5A540523" w14:textId="77777777" w:rsidR="0086215F" w:rsidRPr="00426C75" w:rsidRDefault="0086215F" w:rsidP="00426C75">
                      <w:pPr>
                        <w:rPr>
                          <w:color w:val="1F497D"/>
                          <w:sz w:val="28"/>
                          <w:szCs w:val="28"/>
                        </w:rPr>
                      </w:pPr>
                    </w:p>
                    <w:p w14:paraId="6455F5C4" w14:textId="77777777" w:rsidR="0086215F" w:rsidRPr="00426C75" w:rsidRDefault="0086215F" w:rsidP="00426C75">
                      <w:pPr>
                        <w:rPr>
                          <w:color w:val="1F497D"/>
                          <w:sz w:val="28"/>
                          <w:szCs w:val="28"/>
                        </w:rPr>
                      </w:pPr>
                    </w:p>
                    <w:p w14:paraId="50C2492D" w14:textId="77777777" w:rsidR="0086215F" w:rsidRPr="00426C75" w:rsidRDefault="0086215F" w:rsidP="00426C75">
                      <w:pPr>
                        <w:rPr>
                          <w:color w:val="1F497D"/>
                          <w:sz w:val="28"/>
                          <w:szCs w:val="28"/>
                        </w:rPr>
                      </w:pPr>
                    </w:p>
                    <w:p w14:paraId="487E2F8B" w14:textId="77777777" w:rsidR="0086215F" w:rsidRPr="00426C75" w:rsidRDefault="0086215F" w:rsidP="00426C75">
                      <w:pPr>
                        <w:rPr>
                          <w:color w:val="1F497D"/>
                          <w:sz w:val="28"/>
                          <w:szCs w:val="28"/>
                        </w:rPr>
                      </w:pPr>
                    </w:p>
                    <w:p w14:paraId="2BF2CC6D" w14:textId="77777777" w:rsidR="0086215F" w:rsidRPr="00426C75" w:rsidRDefault="0086215F" w:rsidP="00426C75">
                      <w:pPr>
                        <w:rPr>
                          <w:color w:val="1F497D"/>
                          <w:sz w:val="28"/>
                          <w:szCs w:val="28"/>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45440" behindDoc="0" locked="0" layoutInCell="1" allowOverlap="1" wp14:anchorId="3D90DEDE" wp14:editId="79C2C23D">
                <wp:simplePos x="0" y="0"/>
                <wp:positionH relativeFrom="column">
                  <wp:posOffset>2444750</wp:posOffset>
                </wp:positionH>
                <wp:positionV relativeFrom="paragraph">
                  <wp:posOffset>228600</wp:posOffset>
                </wp:positionV>
                <wp:extent cx="4292600" cy="5778500"/>
                <wp:effectExtent l="0" t="0" r="25400" b="381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57785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0A0F37" w14:textId="77777777" w:rsidR="0086215F" w:rsidRPr="003E6BD7" w:rsidRDefault="0086215F" w:rsidP="00426C75">
                            <w:pPr>
                              <w:rPr>
                                <w:rFonts w:ascii="Arial" w:hAnsi="Arial" w:cs="Arial"/>
                                <w:b/>
                                <w:color w:val="1F497D"/>
                                <w:sz w:val="28"/>
                                <w:szCs w:val="28"/>
                                <w:u w:val="single"/>
                              </w:rPr>
                            </w:pPr>
                            <w:r w:rsidRPr="003E6BD7">
                              <w:rPr>
                                <w:rFonts w:ascii="Arial" w:hAnsi="Arial" w:cs="Arial"/>
                                <w:b/>
                                <w:color w:val="1F497D"/>
                                <w:sz w:val="28"/>
                                <w:szCs w:val="28"/>
                                <w:u w:val="single"/>
                              </w:rPr>
                              <w:t xml:space="preserve">Method </w:t>
                            </w:r>
                          </w:p>
                          <w:p w14:paraId="0F2C1646" w14:textId="0B6C8E3F" w:rsidR="0086215F" w:rsidRPr="003E6BD7" w:rsidRDefault="0086215F" w:rsidP="003E6BD7">
                            <w:pPr>
                              <w:pStyle w:val="ListParagraph"/>
                              <w:widowControl w:val="0"/>
                              <w:numPr>
                                <w:ilvl w:val="0"/>
                                <w:numId w:val="36"/>
                              </w:numPr>
                              <w:tabs>
                                <w:tab w:val="left" w:pos="220"/>
                                <w:tab w:val="left" w:pos="720"/>
                              </w:tabs>
                              <w:autoSpaceDE w:val="0"/>
                              <w:autoSpaceDN w:val="0"/>
                              <w:adjustRightInd w:val="0"/>
                              <w:spacing w:after="0" w:line="240" w:lineRule="auto"/>
                              <w:rPr>
                                <w:rFonts w:ascii="Arial" w:hAnsi="Arial" w:cs="Arial"/>
                                <w:color w:val="000000" w:themeColor="text1"/>
                                <w:sz w:val="28"/>
                                <w:szCs w:val="28"/>
                              </w:rPr>
                            </w:pPr>
                            <w:r w:rsidRPr="003E6BD7">
                              <w:rPr>
                                <w:rFonts w:ascii="Arial" w:hAnsi="Arial" w:cs="Arial"/>
                                <w:color w:val="000000" w:themeColor="text1"/>
                                <w:sz w:val="28"/>
                                <w:szCs w:val="28"/>
                              </w:rPr>
                              <w:t xml:space="preserve">Finely chop the onion. Heat 2 tablespoons of olive oil and a knob of butter in a </w:t>
                            </w:r>
                            <w:hyperlink r:id="rId10" w:history="1">
                              <w:r w:rsidRPr="003E6BD7">
                                <w:rPr>
                                  <w:rFonts w:ascii="Arial" w:hAnsi="Arial" w:cs="Arial"/>
                                  <w:color w:val="000000" w:themeColor="text1"/>
                                  <w:sz w:val="28"/>
                                  <w:szCs w:val="28"/>
                                </w:rPr>
                                <w:t>pan</w:t>
                              </w:r>
                            </w:hyperlink>
                            <w:r w:rsidRPr="003E6BD7">
                              <w:rPr>
                                <w:rFonts w:ascii="Arial" w:hAnsi="Arial" w:cs="Arial"/>
                                <w:color w:val="000000" w:themeColor="text1"/>
                                <w:sz w:val="28"/>
                                <w:szCs w:val="28"/>
                              </w:rPr>
                              <w:t>, add the onions and fry until lightly browned (about 7 minutes). Add the bacon and fry for a further 5 minutes, until it starts to crisp.</w:t>
                            </w:r>
                          </w:p>
                          <w:p w14:paraId="03A01388" w14:textId="77777777" w:rsidR="0086215F" w:rsidRPr="003E6BD7" w:rsidRDefault="0086215F" w:rsidP="003E6BD7">
                            <w:pPr>
                              <w:widowControl w:val="0"/>
                              <w:tabs>
                                <w:tab w:val="left" w:pos="220"/>
                                <w:tab w:val="left" w:pos="720"/>
                              </w:tabs>
                              <w:autoSpaceDE w:val="0"/>
                              <w:autoSpaceDN w:val="0"/>
                              <w:adjustRightInd w:val="0"/>
                              <w:spacing w:after="0" w:line="240" w:lineRule="auto"/>
                              <w:rPr>
                                <w:rFonts w:ascii="Arial" w:hAnsi="Arial" w:cs="Arial"/>
                                <w:color w:val="000000" w:themeColor="text1"/>
                                <w:sz w:val="28"/>
                                <w:szCs w:val="28"/>
                              </w:rPr>
                            </w:pPr>
                          </w:p>
                          <w:p w14:paraId="295F2B0C" w14:textId="5E99CA2C" w:rsidR="0086215F" w:rsidRPr="003E6BD7" w:rsidRDefault="0086215F" w:rsidP="003E6BD7">
                            <w:pPr>
                              <w:pStyle w:val="ListParagraph"/>
                              <w:widowControl w:val="0"/>
                              <w:numPr>
                                <w:ilvl w:val="0"/>
                                <w:numId w:val="36"/>
                              </w:numPr>
                              <w:tabs>
                                <w:tab w:val="left" w:pos="220"/>
                                <w:tab w:val="left" w:pos="720"/>
                              </w:tabs>
                              <w:autoSpaceDE w:val="0"/>
                              <w:autoSpaceDN w:val="0"/>
                              <w:adjustRightInd w:val="0"/>
                              <w:spacing w:after="0" w:line="240" w:lineRule="auto"/>
                              <w:rPr>
                                <w:rFonts w:ascii="Arial" w:hAnsi="Arial" w:cs="Arial"/>
                                <w:color w:val="000000" w:themeColor="text1"/>
                                <w:sz w:val="28"/>
                                <w:szCs w:val="28"/>
                              </w:rPr>
                            </w:pPr>
                            <w:r w:rsidRPr="003E6BD7">
                              <w:rPr>
                                <w:rFonts w:ascii="Arial" w:hAnsi="Arial" w:cs="Arial"/>
                                <w:color w:val="000000" w:themeColor="text1"/>
                                <w:sz w:val="28"/>
                                <w:szCs w:val="28"/>
                              </w:rPr>
                              <w:t>Add the rice and stock, and bring to the boil. Stir well, then reduce the heat and cook, covered, for 15-20 minutes until the rice is almost tender.</w:t>
                            </w:r>
                          </w:p>
                          <w:p w14:paraId="0D39F607" w14:textId="77777777" w:rsidR="0086215F" w:rsidRPr="003E6BD7" w:rsidRDefault="0086215F" w:rsidP="003E6BD7">
                            <w:pPr>
                              <w:widowControl w:val="0"/>
                              <w:tabs>
                                <w:tab w:val="left" w:pos="220"/>
                                <w:tab w:val="left" w:pos="720"/>
                              </w:tabs>
                              <w:autoSpaceDE w:val="0"/>
                              <w:autoSpaceDN w:val="0"/>
                              <w:adjustRightInd w:val="0"/>
                              <w:spacing w:after="0" w:line="240" w:lineRule="auto"/>
                              <w:rPr>
                                <w:rFonts w:ascii="Arial" w:hAnsi="Arial" w:cs="Arial"/>
                                <w:color w:val="000000" w:themeColor="text1"/>
                                <w:sz w:val="28"/>
                                <w:szCs w:val="28"/>
                              </w:rPr>
                            </w:pPr>
                          </w:p>
                          <w:p w14:paraId="32BE91A8" w14:textId="4572FAF5" w:rsidR="0086215F" w:rsidRPr="003E6BD7" w:rsidRDefault="0086215F" w:rsidP="003E6BD7">
                            <w:pPr>
                              <w:pStyle w:val="ListParagraph"/>
                              <w:numPr>
                                <w:ilvl w:val="0"/>
                                <w:numId w:val="36"/>
                              </w:numPr>
                              <w:spacing w:line="240" w:lineRule="auto"/>
                              <w:rPr>
                                <w:rFonts w:ascii="Arial" w:hAnsi="Arial" w:cs="Arial"/>
                                <w:color w:val="000000" w:themeColor="text1"/>
                                <w:sz w:val="28"/>
                                <w:szCs w:val="28"/>
                              </w:rPr>
                            </w:pPr>
                            <w:r w:rsidRPr="003E6BD7">
                              <w:rPr>
                                <w:rFonts w:ascii="Arial" w:hAnsi="Arial" w:cs="Arial"/>
                                <w:color w:val="000000" w:themeColor="text1"/>
                                <w:sz w:val="28"/>
                                <w:szCs w:val="28"/>
                              </w:rPr>
                              <w:t xml:space="preserve">Stir in the peas, add a little salt and </w:t>
                            </w:r>
                            <w:proofErr w:type="gramStart"/>
                            <w:r w:rsidRPr="003E6BD7">
                              <w:rPr>
                                <w:rFonts w:ascii="Arial" w:hAnsi="Arial" w:cs="Arial"/>
                                <w:color w:val="000000" w:themeColor="text1"/>
                                <w:sz w:val="28"/>
                                <w:szCs w:val="28"/>
                              </w:rPr>
                              <w:t>pepper  and</w:t>
                            </w:r>
                            <w:proofErr w:type="gramEnd"/>
                            <w:r w:rsidRPr="003E6BD7">
                              <w:rPr>
                                <w:rFonts w:ascii="Arial" w:hAnsi="Arial" w:cs="Arial"/>
                                <w:color w:val="000000" w:themeColor="text1"/>
                                <w:sz w:val="28"/>
                                <w:szCs w:val="28"/>
                              </w:rPr>
                              <w:t xml:space="preserve"> cook for a further 3 minutes, until the peas are cooked. Serve sprinkled with freshly </w:t>
                            </w:r>
                            <w:hyperlink r:id="rId11" w:history="1">
                              <w:r w:rsidRPr="003E6BD7">
                                <w:rPr>
                                  <w:rFonts w:ascii="Arial" w:hAnsi="Arial" w:cs="Arial"/>
                                  <w:color w:val="000000" w:themeColor="text1"/>
                                  <w:sz w:val="28"/>
                                  <w:szCs w:val="28"/>
                                </w:rPr>
                                <w:t>grated</w:t>
                              </w:r>
                            </w:hyperlink>
                            <w:r w:rsidRPr="003E6BD7">
                              <w:rPr>
                                <w:rFonts w:ascii="Arial" w:hAnsi="Arial" w:cs="Arial"/>
                                <w:color w:val="000000" w:themeColor="text1"/>
                                <w:sz w:val="28"/>
                                <w:szCs w:val="28"/>
                              </w:rPr>
                              <w:t xml:space="preserve"> parmesan and freshly ground black pepper.</w:t>
                            </w:r>
                          </w:p>
                          <w:p w14:paraId="4F7A1A45" w14:textId="77777777" w:rsidR="0086215F" w:rsidRDefault="0086215F" w:rsidP="00426C75">
                            <w:pPr>
                              <w:spacing w:line="240" w:lineRule="auto"/>
                              <w:rPr>
                                <w:rFonts w:ascii="Comic Sans MS" w:hAnsi="Comic Sans MS"/>
                                <w:sz w:val="28"/>
                                <w:szCs w:val="28"/>
                              </w:rPr>
                            </w:pPr>
                          </w:p>
                          <w:p w14:paraId="1A4EA06F" w14:textId="77777777" w:rsidR="0086215F" w:rsidRPr="002C1567" w:rsidRDefault="0086215F" w:rsidP="00426C75">
                            <w:pPr>
                              <w:spacing w:line="240" w:lineRule="auto"/>
                              <w:rPr>
                                <w:rFonts w:ascii="Comic Sans MS" w:hAnsi="Comic Sans MS"/>
                                <w:sz w:val="28"/>
                                <w:szCs w:val="28"/>
                              </w:rPr>
                            </w:pPr>
                          </w:p>
                          <w:p w14:paraId="556D9438" w14:textId="77777777" w:rsidR="0086215F" w:rsidRPr="002C1567" w:rsidRDefault="0086215F" w:rsidP="00426C75">
                            <w:pPr>
                              <w:spacing w:line="240" w:lineRule="auto"/>
                              <w:ind w:left="360"/>
                              <w:rPr>
                                <w:rFonts w:ascii="Comic Sans MS" w:hAnsi="Comic Sans MS"/>
                                <w:b/>
                                <w:sz w:val="28"/>
                                <w:szCs w:val="28"/>
                                <w:u w:val="single"/>
                              </w:rPr>
                            </w:pPr>
                          </w:p>
                          <w:p w14:paraId="67DC16A3" w14:textId="77777777" w:rsidR="0086215F" w:rsidRPr="00426C75" w:rsidRDefault="0086215F" w:rsidP="00426C75">
                            <w:pPr>
                              <w:rPr>
                                <w:color w:val="365F91"/>
                                <w:sz w:val="24"/>
                                <w:szCs w:val="24"/>
                              </w:rPr>
                            </w:pPr>
                          </w:p>
                          <w:p w14:paraId="015D5372" w14:textId="77777777" w:rsidR="0086215F" w:rsidRPr="00426C75" w:rsidRDefault="0086215F" w:rsidP="00426C75">
                            <w:pPr>
                              <w:rPr>
                                <w:color w:val="1F497D"/>
                                <w:sz w:val="28"/>
                                <w:szCs w:val="28"/>
                              </w:rPr>
                            </w:pPr>
                          </w:p>
                          <w:p w14:paraId="7456E2ED" w14:textId="77777777" w:rsidR="0086215F" w:rsidRPr="00426C75" w:rsidRDefault="0086215F" w:rsidP="00426C75">
                            <w:pPr>
                              <w:rPr>
                                <w:color w:val="1F497D"/>
                                <w:sz w:val="28"/>
                                <w:szCs w:val="28"/>
                              </w:rPr>
                            </w:pPr>
                          </w:p>
                          <w:p w14:paraId="444C85E0" w14:textId="77777777" w:rsidR="0086215F" w:rsidRPr="00426C75" w:rsidRDefault="0086215F" w:rsidP="00426C75">
                            <w:pPr>
                              <w:rPr>
                                <w:color w:val="1F497D"/>
                                <w:sz w:val="28"/>
                                <w:szCs w:val="28"/>
                              </w:rPr>
                            </w:pPr>
                          </w:p>
                          <w:p w14:paraId="46B8B76B" w14:textId="77777777" w:rsidR="0086215F" w:rsidRPr="00426C75" w:rsidRDefault="0086215F" w:rsidP="00426C75">
                            <w:pPr>
                              <w:rPr>
                                <w:color w:val="1F497D"/>
                                <w:sz w:val="28"/>
                                <w:szCs w:val="28"/>
                              </w:rPr>
                            </w:pPr>
                          </w:p>
                          <w:p w14:paraId="376163EE" w14:textId="77777777" w:rsidR="0086215F" w:rsidRPr="00426C75" w:rsidRDefault="0086215F" w:rsidP="00426C75">
                            <w:pPr>
                              <w:rPr>
                                <w:color w:val="1F497D"/>
                                <w:sz w:val="28"/>
                                <w:szCs w:val="28"/>
                              </w:rPr>
                            </w:pPr>
                          </w:p>
                          <w:p w14:paraId="2E43760E" w14:textId="77777777" w:rsidR="0086215F" w:rsidRPr="00426C75" w:rsidRDefault="0086215F" w:rsidP="00426C75">
                            <w:pPr>
                              <w:rPr>
                                <w:color w:val="1F497D"/>
                                <w:sz w:val="28"/>
                                <w:szCs w:val="28"/>
                              </w:rPr>
                            </w:pPr>
                          </w:p>
                          <w:p w14:paraId="6D14D3B2" w14:textId="77777777" w:rsidR="0086215F" w:rsidRPr="00426C75" w:rsidRDefault="0086215F" w:rsidP="00426C75">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DEDE" id="Text Box 2" o:spid="_x0000_s1039" type="#_x0000_t202" style="position:absolute;margin-left:192.5pt;margin-top:18pt;width:338pt;height:4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" fillcolor="window" strokecolor="#4f81bd" strokeweight="2pt">
                <v:path arrowok="t"/>
                <v:textbox>
                  <w:txbxContent>
                    <w:p w14:paraId="3E0A0F37" w14:textId="77777777" w:rsidR="0086215F" w:rsidRPr="003E6BD7" w:rsidRDefault="0086215F" w:rsidP="00426C75">
                      <w:pPr>
                        <w:rPr>
                          <w:rFonts w:ascii="Arial" w:hAnsi="Arial" w:cs="Arial"/>
                          <w:b/>
                          <w:color w:val="1F497D"/>
                          <w:sz w:val="28"/>
                          <w:szCs w:val="28"/>
                          <w:u w:val="single"/>
                        </w:rPr>
                      </w:pPr>
                      <w:r w:rsidRPr="003E6BD7">
                        <w:rPr>
                          <w:rFonts w:ascii="Arial" w:hAnsi="Arial" w:cs="Arial"/>
                          <w:b/>
                          <w:color w:val="1F497D"/>
                          <w:sz w:val="28"/>
                          <w:szCs w:val="28"/>
                          <w:u w:val="single"/>
                        </w:rPr>
                        <w:t xml:space="preserve">Method </w:t>
                      </w:r>
                    </w:p>
                    <w:p w14:paraId="0F2C1646" w14:textId="0B6C8E3F" w:rsidR="0086215F" w:rsidRPr="003E6BD7" w:rsidRDefault="0086215F" w:rsidP="003E6BD7">
                      <w:pPr>
                        <w:pStyle w:val="ListParagraph"/>
                        <w:widowControl w:val="0"/>
                        <w:numPr>
                          <w:ilvl w:val="0"/>
                          <w:numId w:val="36"/>
                        </w:numPr>
                        <w:tabs>
                          <w:tab w:val="left" w:pos="220"/>
                          <w:tab w:val="left" w:pos="720"/>
                        </w:tabs>
                        <w:autoSpaceDE w:val="0"/>
                        <w:autoSpaceDN w:val="0"/>
                        <w:adjustRightInd w:val="0"/>
                        <w:spacing w:after="0" w:line="240" w:lineRule="auto"/>
                        <w:rPr>
                          <w:rFonts w:ascii="Arial" w:hAnsi="Arial" w:cs="Arial"/>
                          <w:color w:val="000000" w:themeColor="text1"/>
                          <w:sz w:val="28"/>
                          <w:szCs w:val="28"/>
                        </w:rPr>
                      </w:pPr>
                      <w:r w:rsidRPr="003E6BD7">
                        <w:rPr>
                          <w:rFonts w:ascii="Arial" w:hAnsi="Arial" w:cs="Arial"/>
                          <w:color w:val="000000" w:themeColor="text1"/>
                          <w:sz w:val="28"/>
                          <w:szCs w:val="28"/>
                        </w:rPr>
                        <w:t xml:space="preserve">Finely chop the onion. Heat 2 tablespoons of olive oil and a knob of butter in a </w:t>
                      </w:r>
                      <w:hyperlink r:id="rId12" w:history="1">
                        <w:r w:rsidRPr="003E6BD7">
                          <w:rPr>
                            <w:rFonts w:ascii="Arial" w:hAnsi="Arial" w:cs="Arial"/>
                            <w:color w:val="000000" w:themeColor="text1"/>
                            <w:sz w:val="28"/>
                            <w:szCs w:val="28"/>
                          </w:rPr>
                          <w:t>pan</w:t>
                        </w:r>
                      </w:hyperlink>
                      <w:r w:rsidRPr="003E6BD7">
                        <w:rPr>
                          <w:rFonts w:ascii="Arial" w:hAnsi="Arial" w:cs="Arial"/>
                          <w:color w:val="000000" w:themeColor="text1"/>
                          <w:sz w:val="28"/>
                          <w:szCs w:val="28"/>
                        </w:rPr>
                        <w:t>, add the onions and fry until lightly browned (about 7 minutes). Add the bacon and fry for a further 5 minutes, until it starts to crisp.</w:t>
                      </w:r>
                    </w:p>
                    <w:p w14:paraId="03A01388" w14:textId="77777777" w:rsidR="0086215F" w:rsidRPr="003E6BD7" w:rsidRDefault="0086215F" w:rsidP="003E6BD7">
                      <w:pPr>
                        <w:widowControl w:val="0"/>
                        <w:tabs>
                          <w:tab w:val="left" w:pos="220"/>
                          <w:tab w:val="left" w:pos="720"/>
                        </w:tabs>
                        <w:autoSpaceDE w:val="0"/>
                        <w:autoSpaceDN w:val="0"/>
                        <w:adjustRightInd w:val="0"/>
                        <w:spacing w:after="0" w:line="240" w:lineRule="auto"/>
                        <w:rPr>
                          <w:rFonts w:ascii="Arial" w:hAnsi="Arial" w:cs="Arial"/>
                          <w:color w:val="000000" w:themeColor="text1"/>
                          <w:sz w:val="28"/>
                          <w:szCs w:val="28"/>
                        </w:rPr>
                      </w:pPr>
                    </w:p>
                    <w:p w14:paraId="295F2B0C" w14:textId="5E99CA2C" w:rsidR="0086215F" w:rsidRPr="003E6BD7" w:rsidRDefault="0086215F" w:rsidP="003E6BD7">
                      <w:pPr>
                        <w:pStyle w:val="ListParagraph"/>
                        <w:widowControl w:val="0"/>
                        <w:numPr>
                          <w:ilvl w:val="0"/>
                          <w:numId w:val="36"/>
                        </w:numPr>
                        <w:tabs>
                          <w:tab w:val="left" w:pos="220"/>
                          <w:tab w:val="left" w:pos="720"/>
                        </w:tabs>
                        <w:autoSpaceDE w:val="0"/>
                        <w:autoSpaceDN w:val="0"/>
                        <w:adjustRightInd w:val="0"/>
                        <w:spacing w:after="0" w:line="240" w:lineRule="auto"/>
                        <w:rPr>
                          <w:rFonts w:ascii="Arial" w:hAnsi="Arial" w:cs="Arial"/>
                          <w:color w:val="000000" w:themeColor="text1"/>
                          <w:sz w:val="28"/>
                          <w:szCs w:val="28"/>
                        </w:rPr>
                      </w:pPr>
                      <w:r w:rsidRPr="003E6BD7">
                        <w:rPr>
                          <w:rFonts w:ascii="Arial" w:hAnsi="Arial" w:cs="Arial"/>
                          <w:color w:val="000000" w:themeColor="text1"/>
                          <w:sz w:val="28"/>
                          <w:szCs w:val="28"/>
                        </w:rPr>
                        <w:t>Add the rice and stock, and bring to the boil. Stir well, then reduce the heat and cook, covered, for 15-20 minutes until the rice is almost tender.</w:t>
                      </w:r>
                    </w:p>
                    <w:p w14:paraId="0D39F607" w14:textId="77777777" w:rsidR="0086215F" w:rsidRPr="003E6BD7" w:rsidRDefault="0086215F" w:rsidP="003E6BD7">
                      <w:pPr>
                        <w:widowControl w:val="0"/>
                        <w:tabs>
                          <w:tab w:val="left" w:pos="220"/>
                          <w:tab w:val="left" w:pos="720"/>
                        </w:tabs>
                        <w:autoSpaceDE w:val="0"/>
                        <w:autoSpaceDN w:val="0"/>
                        <w:adjustRightInd w:val="0"/>
                        <w:spacing w:after="0" w:line="240" w:lineRule="auto"/>
                        <w:rPr>
                          <w:rFonts w:ascii="Arial" w:hAnsi="Arial" w:cs="Arial"/>
                          <w:color w:val="000000" w:themeColor="text1"/>
                          <w:sz w:val="28"/>
                          <w:szCs w:val="28"/>
                        </w:rPr>
                      </w:pPr>
                    </w:p>
                    <w:p w14:paraId="32BE91A8" w14:textId="4572FAF5" w:rsidR="0086215F" w:rsidRPr="003E6BD7" w:rsidRDefault="0086215F" w:rsidP="003E6BD7">
                      <w:pPr>
                        <w:pStyle w:val="ListParagraph"/>
                        <w:numPr>
                          <w:ilvl w:val="0"/>
                          <w:numId w:val="36"/>
                        </w:numPr>
                        <w:spacing w:line="240" w:lineRule="auto"/>
                        <w:rPr>
                          <w:rFonts w:ascii="Arial" w:hAnsi="Arial" w:cs="Arial"/>
                          <w:color w:val="000000" w:themeColor="text1"/>
                          <w:sz w:val="28"/>
                          <w:szCs w:val="28"/>
                        </w:rPr>
                      </w:pPr>
                      <w:r w:rsidRPr="003E6BD7">
                        <w:rPr>
                          <w:rFonts w:ascii="Arial" w:hAnsi="Arial" w:cs="Arial"/>
                          <w:color w:val="000000" w:themeColor="text1"/>
                          <w:sz w:val="28"/>
                          <w:szCs w:val="28"/>
                        </w:rPr>
                        <w:t xml:space="preserve">Stir in the peas, add a little salt and </w:t>
                      </w:r>
                      <w:proofErr w:type="gramStart"/>
                      <w:r w:rsidRPr="003E6BD7">
                        <w:rPr>
                          <w:rFonts w:ascii="Arial" w:hAnsi="Arial" w:cs="Arial"/>
                          <w:color w:val="000000" w:themeColor="text1"/>
                          <w:sz w:val="28"/>
                          <w:szCs w:val="28"/>
                        </w:rPr>
                        <w:t>pepper  and</w:t>
                      </w:r>
                      <w:proofErr w:type="gramEnd"/>
                      <w:r w:rsidRPr="003E6BD7">
                        <w:rPr>
                          <w:rFonts w:ascii="Arial" w:hAnsi="Arial" w:cs="Arial"/>
                          <w:color w:val="000000" w:themeColor="text1"/>
                          <w:sz w:val="28"/>
                          <w:szCs w:val="28"/>
                        </w:rPr>
                        <w:t xml:space="preserve"> cook for a further 3 minutes, until the peas are cooked. Serve sprinkled with freshly </w:t>
                      </w:r>
                      <w:hyperlink r:id="rId13" w:history="1">
                        <w:r w:rsidRPr="003E6BD7">
                          <w:rPr>
                            <w:rFonts w:ascii="Arial" w:hAnsi="Arial" w:cs="Arial"/>
                            <w:color w:val="000000" w:themeColor="text1"/>
                            <w:sz w:val="28"/>
                            <w:szCs w:val="28"/>
                          </w:rPr>
                          <w:t>grated</w:t>
                        </w:r>
                      </w:hyperlink>
                      <w:r w:rsidRPr="003E6BD7">
                        <w:rPr>
                          <w:rFonts w:ascii="Arial" w:hAnsi="Arial" w:cs="Arial"/>
                          <w:color w:val="000000" w:themeColor="text1"/>
                          <w:sz w:val="28"/>
                          <w:szCs w:val="28"/>
                        </w:rPr>
                        <w:t xml:space="preserve"> parmesan and freshly ground black pepper.</w:t>
                      </w:r>
                    </w:p>
                    <w:p w14:paraId="4F7A1A45" w14:textId="77777777" w:rsidR="0086215F" w:rsidRDefault="0086215F" w:rsidP="00426C75">
                      <w:pPr>
                        <w:spacing w:line="240" w:lineRule="auto"/>
                        <w:rPr>
                          <w:rFonts w:ascii="Comic Sans MS" w:hAnsi="Comic Sans MS"/>
                          <w:sz w:val="28"/>
                          <w:szCs w:val="28"/>
                        </w:rPr>
                      </w:pPr>
                    </w:p>
                    <w:p w14:paraId="1A4EA06F" w14:textId="77777777" w:rsidR="0086215F" w:rsidRPr="002C1567" w:rsidRDefault="0086215F" w:rsidP="00426C75">
                      <w:pPr>
                        <w:spacing w:line="240" w:lineRule="auto"/>
                        <w:rPr>
                          <w:rFonts w:ascii="Comic Sans MS" w:hAnsi="Comic Sans MS"/>
                          <w:sz w:val="28"/>
                          <w:szCs w:val="28"/>
                        </w:rPr>
                      </w:pPr>
                    </w:p>
                    <w:p w14:paraId="556D9438" w14:textId="77777777" w:rsidR="0086215F" w:rsidRPr="002C1567" w:rsidRDefault="0086215F" w:rsidP="00426C75">
                      <w:pPr>
                        <w:spacing w:line="240" w:lineRule="auto"/>
                        <w:ind w:left="360"/>
                        <w:rPr>
                          <w:rFonts w:ascii="Comic Sans MS" w:hAnsi="Comic Sans MS"/>
                          <w:b/>
                          <w:sz w:val="28"/>
                          <w:szCs w:val="28"/>
                          <w:u w:val="single"/>
                        </w:rPr>
                      </w:pPr>
                    </w:p>
                    <w:p w14:paraId="67DC16A3" w14:textId="77777777" w:rsidR="0086215F" w:rsidRPr="00426C75" w:rsidRDefault="0086215F" w:rsidP="00426C75">
                      <w:pPr>
                        <w:rPr>
                          <w:color w:val="365F91"/>
                          <w:sz w:val="24"/>
                          <w:szCs w:val="24"/>
                        </w:rPr>
                      </w:pPr>
                    </w:p>
                    <w:p w14:paraId="015D5372" w14:textId="77777777" w:rsidR="0086215F" w:rsidRPr="00426C75" w:rsidRDefault="0086215F" w:rsidP="00426C75">
                      <w:pPr>
                        <w:rPr>
                          <w:color w:val="1F497D"/>
                          <w:sz w:val="28"/>
                          <w:szCs w:val="28"/>
                        </w:rPr>
                      </w:pPr>
                    </w:p>
                    <w:p w14:paraId="7456E2ED" w14:textId="77777777" w:rsidR="0086215F" w:rsidRPr="00426C75" w:rsidRDefault="0086215F" w:rsidP="00426C75">
                      <w:pPr>
                        <w:rPr>
                          <w:color w:val="1F497D"/>
                          <w:sz w:val="28"/>
                          <w:szCs w:val="28"/>
                        </w:rPr>
                      </w:pPr>
                    </w:p>
                    <w:p w14:paraId="444C85E0" w14:textId="77777777" w:rsidR="0086215F" w:rsidRPr="00426C75" w:rsidRDefault="0086215F" w:rsidP="00426C75">
                      <w:pPr>
                        <w:rPr>
                          <w:color w:val="1F497D"/>
                          <w:sz w:val="28"/>
                          <w:szCs w:val="28"/>
                        </w:rPr>
                      </w:pPr>
                    </w:p>
                    <w:p w14:paraId="46B8B76B" w14:textId="77777777" w:rsidR="0086215F" w:rsidRPr="00426C75" w:rsidRDefault="0086215F" w:rsidP="00426C75">
                      <w:pPr>
                        <w:rPr>
                          <w:color w:val="1F497D"/>
                          <w:sz w:val="28"/>
                          <w:szCs w:val="28"/>
                        </w:rPr>
                      </w:pPr>
                    </w:p>
                    <w:p w14:paraId="376163EE" w14:textId="77777777" w:rsidR="0086215F" w:rsidRPr="00426C75" w:rsidRDefault="0086215F" w:rsidP="00426C75">
                      <w:pPr>
                        <w:rPr>
                          <w:color w:val="1F497D"/>
                          <w:sz w:val="28"/>
                          <w:szCs w:val="28"/>
                        </w:rPr>
                      </w:pPr>
                    </w:p>
                    <w:p w14:paraId="2E43760E" w14:textId="77777777" w:rsidR="0086215F" w:rsidRPr="00426C75" w:rsidRDefault="0086215F" w:rsidP="00426C75">
                      <w:pPr>
                        <w:rPr>
                          <w:color w:val="1F497D"/>
                          <w:sz w:val="28"/>
                          <w:szCs w:val="28"/>
                        </w:rPr>
                      </w:pPr>
                    </w:p>
                    <w:p w14:paraId="6D14D3B2" w14:textId="77777777" w:rsidR="0086215F" w:rsidRPr="00426C75" w:rsidRDefault="0086215F" w:rsidP="00426C75">
                      <w:pPr>
                        <w:rPr>
                          <w:color w:val="1F497D"/>
                          <w:sz w:val="28"/>
                          <w:szCs w:val="28"/>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42368" behindDoc="0" locked="0" layoutInCell="1" allowOverlap="1" wp14:anchorId="3FA284F6" wp14:editId="58D3B34C">
                <wp:simplePos x="0" y="0"/>
                <wp:positionH relativeFrom="column">
                  <wp:posOffset>-209550</wp:posOffset>
                </wp:positionH>
                <wp:positionV relativeFrom="paragraph">
                  <wp:posOffset>-228600</wp:posOffset>
                </wp:positionV>
                <wp:extent cx="7105650" cy="10191750"/>
                <wp:effectExtent l="0" t="0" r="31750" b="19050"/>
                <wp:wrapSquare wrapText="bothSides"/>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101917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F3D19" id="Rectangle 5" o:spid="_x0000_s1026" style="position:absolute;margin-left:-16.5pt;margin-top:-18pt;width:559.5pt;height:8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" fillcolor="window" strokecolor="#4f81bd" strokeweight="2pt">
                <v:path arrowok="t"/>
                <w10:wrap type="square"/>
              </v:rect>
            </w:pict>
          </mc:Fallback>
        </mc:AlternateContent>
      </w:r>
      <w:r w:rsidR="003252DA">
        <w:rPr>
          <w:noProof/>
          <w:lang w:eastAsia="en-GB"/>
        </w:rPr>
        <mc:AlternateContent>
          <mc:Choice Requires="wps">
            <w:drawing>
              <wp:anchor distT="0" distB="0" distL="114300" distR="114300" simplePos="0" relativeHeight="251646464" behindDoc="0" locked="0" layoutInCell="1" allowOverlap="1" wp14:anchorId="4C9253F5" wp14:editId="24ABC6AE">
                <wp:simplePos x="0" y="0"/>
                <wp:positionH relativeFrom="column">
                  <wp:posOffset>139700</wp:posOffset>
                </wp:positionH>
                <wp:positionV relativeFrom="paragraph">
                  <wp:posOffset>6286500</wp:posOffset>
                </wp:positionV>
                <wp:extent cx="2768600" cy="3225800"/>
                <wp:effectExtent l="0" t="0" r="25400" b="25400"/>
                <wp:wrapSquare wrapText="bothSides"/>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32258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6BDDFC" w14:textId="77777777" w:rsidR="0086215F" w:rsidRPr="00426C75" w:rsidRDefault="0086215F" w:rsidP="00426C75">
                            <w:pPr>
                              <w:rPr>
                                <w:b/>
                                <w:color w:val="1F497D"/>
                                <w:sz w:val="24"/>
                                <w:szCs w:val="24"/>
                                <w:u w:val="single"/>
                              </w:rPr>
                            </w:pPr>
                            <w:r w:rsidRPr="00426C75">
                              <w:rPr>
                                <w:b/>
                                <w:color w:val="1F497D"/>
                                <w:sz w:val="24"/>
                                <w:szCs w:val="24"/>
                                <w:u w:val="single"/>
                              </w:rPr>
                              <w:t>Equipment – write down the equipment you will need to use</w:t>
                            </w:r>
                          </w:p>
                          <w:p w14:paraId="042FEF9B" w14:textId="77777777" w:rsidR="0086215F" w:rsidRPr="00426C75" w:rsidRDefault="0086215F" w:rsidP="00426C75">
                            <w:pPr>
                              <w:rPr>
                                <w:color w:val="1F497D"/>
                                <w:sz w:val="24"/>
                                <w:szCs w:val="24"/>
                              </w:rPr>
                            </w:pPr>
                          </w:p>
                          <w:p w14:paraId="3E07C5BB" w14:textId="77777777" w:rsidR="0086215F" w:rsidRPr="00426C75" w:rsidRDefault="0086215F" w:rsidP="00426C75">
                            <w:pPr>
                              <w:rPr>
                                <w:color w:val="1F497D"/>
                                <w:sz w:val="28"/>
                                <w:szCs w:val="28"/>
                              </w:rPr>
                            </w:pPr>
                          </w:p>
                          <w:p w14:paraId="4B396828" w14:textId="77777777" w:rsidR="0086215F" w:rsidRPr="00426C75" w:rsidRDefault="0086215F" w:rsidP="00426C75">
                            <w:pPr>
                              <w:rPr>
                                <w:color w:val="1F497D"/>
                                <w:sz w:val="28"/>
                                <w:szCs w:val="28"/>
                              </w:rPr>
                            </w:pPr>
                          </w:p>
                          <w:p w14:paraId="745D9C79" w14:textId="77777777" w:rsidR="0086215F" w:rsidRPr="00426C75" w:rsidRDefault="0086215F" w:rsidP="00426C75">
                            <w:pPr>
                              <w:rPr>
                                <w:color w:val="1F497D"/>
                                <w:sz w:val="28"/>
                                <w:szCs w:val="28"/>
                              </w:rPr>
                            </w:pPr>
                          </w:p>
                          <w:p w14:paraId="4648B4E9" w14:textId="77777777" w:rsidR="0086215F" w:rsidRPr="00426C75" w:rsidRDefault="0086215F" w:rsidP="00426C75">
                            <w:pPr>
                              <w:rPr>
                                <w:color w:val="1F497D"/>
                                <w:sz w:val="28"/>
                                <w:szCs w:val="28"/>
                              </w:rPr>
                            </w:pPr>
                          </w:p>
                          <w:p w14:paraId="6E51184C" w14:textId="77777777" w:rsidR="0086215F" w:rsidRPr="00426C75" w:rsidRDefault="0086215F" w:rsidP="00426C75">
                            <w:pPr>
                              <w:rPr>
                                <w:color w:val="1F497D"/>
                                <w:sz w:val="28"/>
                                <w:szCs w:val="28"/>
                              </w:rPr>
                            </w:pPr>
                          </w:p>
                          <w:p w14:paraId="381E0AA7" w14:textId="77777777" w:rsidR="0086215F" w:rsidRPr="00426C75" w:rsidRDefault="0086215F" w:rsidP="00426C75">
                            <w:pPr>
                              <w:rPr>
                                <w:color w:val="1F497D"/>
                                <w:sz w:val="28"/>
                                <w:szCs w:val="28"/>
                              </w:rPr>
                            </w:pPr>
                          </w:p>
                          <w:p w14:paraId="738B89FF" w14:textId="77777777" w:rsidR="0086215F" w:rsidRPr="00426C75" w:rsidRDefault="0086215F" w:rsidP="00426C75">
                            <w:pPr>
                              <w:rPr>
                                <w:color w:val="1F497D"/>
                                <w:sz w:val="28"/>
                                <w:szCs w:val="28"/>
                              </w:rPr>
                            </w:pPr>
                          </w:p>
                          <w:p w14:paraId="4B39F9F7" w14:textId="77777777" w:rsidR="0086215F" w:rsidRPr="00426C75" w:rsidRDefault="0086215F" w:rsidP="00426C75">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253F5" id="Text Box 3" o:spid="_x0000_s1040" type="#_x0000_t202" style="position:absolute;margin-left:11pt;margin-top:495pt;width:218pt;height:2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" fillcolor="window" strokecolor="#4f81bd" strokeweight="2pt">
                <v:path arrowok="t"/>
                <v:textbox>
                  <w:txbxContent>
                    <w:p w14:paraId="4B6BDDFC" w14:textId="77777777" w:rsidR="0086215F" w:rsidRPr="00426C75" w:rsidRDefault="0086215F" w:rsidP="00426C75">
                      <w:pPr>
                        <w:rPr>
                          <w:b/>
                          <w:color w:val="1F497D"/>
                          <w:sz w:val="24"/>
                          <w:szCs w:val="24"/>
                          <w:u w:val="single"/>
                        </w:rPr>
                      </w:pPr>
                      <w:r w:rsidRPr="00426C75">
                        <w:rPr>
                          <w:b/>
                          <w:color w:val="1F497D"/>
                          <w:sz w:val="24"/>
                          <w:szCs w:val="24"/>
                          <w:u w:val="single"/>
                        </w:rPr>
                        <w:t>Equipment – write down the equipment you will need to use</w:t>
                      </w:r>
                    </w:p>
                    <w:p w14:paraId="042FEF9B" w14:textId="77777777" w:rsidR="0086215F" w:rsidRPr="00426C75" w:rsidRDefault="0086215F" w:rsidP="00426C75">
                      <w:pPr>
                        <w:rPr>
                          <w:color w:val="1F497D"/>
                          <w:sz w:val="24"/>
                          <w:szCs w:val="24"/>
                        </w:rPr>
                      </w:pPr>
                    </w:p>
                    <w:p w14:paraId="3E07C5BB" w14:textId="77777777" w:rsidR="0086215F" w:rsidRPr="00426C75" w:rsidRDefault="0086215F" w:rsidP="00426C75">
                      <w:pPr>
                        <w:rPr>
                          <w:color w:val="1F497D"/>
                          <w:sz w:val="28"/>
                          <w:szCs w:val="28"/>
                        </w:rPr>
                      </w:pPr>
                    </w:p>
                    <w:p w14:paraId="4B396828" w14:textId="77777777" w:rsidR="0086215F" w:rsidRPr="00426C75" w:rsidRDefault="0086215F" w:rsidP="00426C75">
                      <w:pPr>
                        <w:rPr>
                          <w:color w:val="1F497D"/>
                          <w:sz w:val="28"/>
                          <w:szCs w:val="28"/>
                        </w:rPr>
                      </w:pPr>
                    </w:p>
                    <w:p w14:paraId="745D9C79" w14:textId="77777777" w:rsidR="0086215F" w:rsidRPr="00426C75" w:rsidRDefault="0086215F" w:rsidP="00426C75">
                      <w:pPr>
                        <w:rPr>
                          <w:color w:val="1F497D"/>
                          <w:sz w:val="28"/>
                          <w:szCs w:val="28"/>
                        </w:rPr>
                      </w:pPr>
                    </w:p>
                    <w:p w14:paraId="4648B4E9" w14:textId="77777777" w:rsidR="0086215F" w:rsidRPr="00426C75" w:rsidRDefault="0086215F" w:rsidP="00426C75">
                      <w:pPr>
                        <w:rPr>
                          <w:color w:val="1F497D"/>
                          <w:sz w:val="28"/>
                          <w:szCs w:val="28"/>
                        </w:rPr>
                      </w:pPr>
                    </w:p>
                    <w:p w14:paraId="6E51184C" w14:textId="77777777" w:rsidR="0086215F" w:rsidRPr="00426C75" w:rsidRDefault="0086215F" w:rsidP="00426C75">
                      <w:pPr>
                        <w:rPr>
                          <w:color w:val="1F497D"/>
                          <w:sz w:val="28"/>
                          <w:szCs w:val="28"/>
                        </w:rPr>
                      </w:pPr>
                    </w:p>
                    <w:p w14:paraId="381E0AA7" w14:textId="77777777" w:rsidR="0086215F" w:rsidRPr="00426C75" w:rsidRDefault="0086215F" w:rsidP="00426C75">
                      <w:pPr>
                        <w:rPr>
                          <w:color w:val="1F497D"/>
                          <w:sz w:val="28"/>
                          <w:szCs w:val="28"/>
                        </w:rPr>
                      </w:pPr>
                    </w:p>
                    <w:p w14:paraId="738B89FF" w14:textId="77777777" w:rsidR="0086215F" w:rsidRPr="00426C75" w:rsidRDefault="0086215F" w:rsidP="00426C75">
                      <w:pPr>
                        <w:rPr>
                          <w:color w:val="1F497D"/>
                          <w:sz w:val="28"/>
                          <w:szCs w:val="28"/>
                        </w:rPr>
                      </w:pPr>
                    </w:p>
                    <w:p w14:paraId="4B39F9F7" w14:textId="77777777" w:rsidR="0086215F" w:rsidRPr="00426C75" w:rsidRDefault="0086215F" w:rsidP="00426C75">
                      <w:pPr>
                        <w:rPr>
                          <w:color w:val="1F497D"/>
                          <w:sz w:val="28"/>
                          <w:szCs w:val="28"/>
                        </w:rPr>
                      </w:pPr>
                    </w:p>
                  </w:txbxContent>
                </v:textbox>
                <w10:wrap type="square"/>
              </v:shape>
            </w:pict>
          </mc:Fallback>
        </mc:AlternateContent>
      </w:r>
      <w:r w:rsidR="00426C75">
        <w:t>§§§§§§§§§§§§§§§§§§§§§§§§</w:t>
      </w:r>
    </w:p>
    <w:p w14:paraId="269F9489" w14:textId="2DE6A81E" w:rsidR="00426C75" w:rsidRDefault="00DA7826" w:rsidP="00426C75">
      <w:r>
        <w:rPr>
          <w:noProof/>
          <w:lang w:eastAsia="en-GB"/>
        </w:rPr>
        <w:lastRenderedPageBreak/>
        <mc:AlternateContent>
          <mc:Choice Requires="wps">
            <w:drawing>
              <wp:anchor distT="0" distB="0" distL="114300" distR="114300" simplePos="0" relativeHeight="251653632" behindDoc="0" locked="0" layoutInCell="1" allowOverlap="1" wp14:anchorId="560BFBFC" wp14:editId="0C309966">
                <wp:simplePos x="0" y="0"/>
                <wp:positionH relativeFrom="column">
                  <wp:posOffset>3492500</wp:posOffset>
                </wp:positionH>
                <wp:positionV relativeFrom="paragraph">
                  <wp:posOffset>6286500</wp:posOffset>
                </wp:positionV>
                <wp:extent cx="3200400" cy="3225800"/>
                <wp:effectExtent l="0" t="0" r="0" b="0"/>
                <wp:wrapSquare wrapText="bothSides"/>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225800"/>
                        </a:xfrm>
                        <a:prstGeom prst="rect">
                          <a:avLst/>
                        </a:prstGeom>
                        <a:no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8D0A55" w14:textId="77777777" w:rsidR="0086215F" w:rsidRDefault="0086215F" w:rsidP="00426C75">
                            <w:pPr>
                              <w:rPr>
                                <w:color w:val="1F497D"/>
                                <w:sz w:val="24"/>
                                <w:szCs w:val="24"/>
                              </w:rPr>
                            </w:pPr>
                          </w:p>
                          <w:p w14:paraId="6E9FFDBE" w14:textId="334CC9BA" w:rsidR="0086215F" w:rsidRPr="00426C75" w:rsidRDefault="0062789B" w:rsidP="00426C75">
                            <w:pPr>
                              <w:rPr>
                                <w:color w:val="1F497D"/>
                                <w:sz w:val="24"/>
                                <w:szCs w:val="24"/>
                              </w:rPr>
                            </w:pPr>
                            <w:r>
                              <w:rPr>
                                <w:noProof/>
                                <w:color w:val="1F497D"/>
                                <w:sz w:val="24"/>
                                <w:szCs w:val="24"/>
                                <w:lang w:eastAsia="en-GB"/>
                              </w:rPr>
                              <w:drawing>
                                <wp:inline distT="0" distB="0" distL="0" distR="0" wp14:anchorId="23E3A0E4" wp14:editId="6EA006C5">
                                  <wp:extent cx="2616200" cy="309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ffed chicken.jpg"/>
                                          <pic:cNvPicPr/>
                                        </pic:nvPicPr>
                                        <pic:blipFill>
                                          <a:blip r:embed="rId14">
                                            <a:extLst>
                                              <a:ext uri="{28A0092B-C50C-407E-A947-70E740481C1C}">
                                                <a14:useLocalDpi xmlns:a14="http://schemas.microsoft.com/office/drawing/2010/main" val="0"/>
                                              </a:ext>
                                            </a:extLst>
                                          </a:blip>
                                          <a:stretch>
                                            <a:fillRect/>
                                          </a:stretch>
                                        </pic:blipFill>
                                        <pic:spPr>
                                          <a:xfrm>
                                            <a:off x="0" y="0"/>
                                            <a:ext cx="2616200" cy="3098800"/>
                                          </a:xfrm>
                                          <a:prstGeom prst="rect">
                                            <a:avLst/>
                                          </a:prstGeom>
                                        </pic:spPr>
                                      </pic:pic>
                                    </a:graphicData>
                                  </a:graphic>
                                </wp:inline>
                              </w:drawing>
                            </w:r>
                          </w:p>
                          <w:p w14:paraId="0AD65ED2" w14:textId="77777777" w:rsidR="0086215F" w:rsidRPr="00426C75" w:rsidRDefault="0086215F" w:rsidP="00426C75">
                            <w:pPr>
                              <w:rPr>
                                <w:color w:val="1F497D"/>
                                <w:sz w:val="28"/>
                                <w:szCs w:val="28"/>
                              </w:rPr>
                            </w:pPr>
                          </w:p>
                          <w:p w14:paraId="5D005E34" w14:textId="77777777" w:rsidR="0086215F" w:rsidRPr="00426C75" w:rsidRDefault="0086215F" w:rsidP="00426C75">
                            <w:pPr>
                              <w:rPr>
                                <w:color w:val="1F497D"/>
                                <w:sz w:val="28"/>
                                <w:szCs w:val="28"/>
                              </w:rPr>
                            </w:pPr>
                          </w:p>
                          <w:p w14:paraId="722AC867" w14:textId="77777777" w:rsidR="0086215F" w:rsidRPr="00426C75" w:rsidRDefault="0086215F" w:rsidP="00426C75">
                            <w:pPr>
                              <w:rPr>
                                <w:color w:val="1F497D"/>
                                <w:sz w:val="28"/>
                                <w:szCs w:val="28"/>
                              </w:rPr>
                            </w:pPr>
                          </w:p>
                          <w:p w14:paraId="6E571D9D" w14:textId="77777777" w:rsidR="0086215F" w:rsidRPr="00426C75" w:rsidRDefault="0086215F" w:rsidP="00426C75">
                            <w:pPr>
                              <w:rPr>
                                <w:color w:val="1F497D"/>
                                <w:sz w:val="28"/>
                                <w:szCs w:val="28"/>
                              </w:rPr>
                            </w:pPr>
                          </w:p>
                          <w:p w14:paraId="1F17F62A" w14:textId="77777777" w:rsidR="0086215F" w:rsidRPr="00426C75" w:rsidRDefault="0086215F" w:rsidP="00426C75">
                            <w:pPr>
                              <w:rPr>
                                <w:color w:val="1F497D"/>
                                <w:sz w:val="28"/>
                                <w:szCs w:val="28"/>
                              </w:rPr>
                            </w:pPr>
                          </w:p>
                          <w:p w14:paraId="754B72E9" w14:textId="77777777" w:rsidR="0086215F" w:rsidRPr="00426C75" w:rsidRDefault="0086215F" w:rsidP="00426C75">
                            <w:pPr>
                              <w:rPr>
                                <w:color w:val="1F497D"/>
                                <w:sz w:val="28"/>
                                <w:szCs w:val="28"/>
                              </w:rPr>
                            </w:pPr>
                          </w:p>
                          <w:p w14:paraId="6A8443B0" w14:textId="77777777" w:rsidR="0086215F" w:rsidRPr="00426C75" w:rsidRDefault="0086215F" w:rsidP="00426C75">
                            <w:pPr>
                              <w:rPr>
                                <w:color w:val="1F497D"/>
                                <w:sz w:val="28"/>
                                <w:szCs w:val="28"/>
                              </w:rPr>
                            </w:pPr>
                          </w:p>
                          <w:p w14:paraId="6F259844" w14:textId="77777777" w:rsidR="0086215F" w:rsidRPr="00426C75" w:rsidRDefault="0086215F" w:rsidP="00426C75">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FBFC" id="_x0000_s1041" type="#_x0000_t202" style="position:absolute;margin-left:275pt;margin-top:495pt;width:252pt;height:2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" filled="f" stroked="f" strokeweight="2pt">
                <v:path arrowok="t"/>
                <v:textbox>
                  <w:txbxContent>
                    <w:p w14:paraId="248D0A55" w14:textId="77777777" w:rsidR="0086215F" w:rsidRDefault="0086215F" w:rsidP="00426C75">
                      <w:pPr>
                        <w:rPr>
                          <w:color w:val="1F497D"/>
                          <w:sz w:val="24"/>
                          <w:szCs w:val="24"/>
                        </w:rPr>
                      </w:pPr>
                    </w:p>
                    <w:p w14:paraId="6E9FFDBE" w14:textId="334CC9BA" w:rsidR="0086215F" w:rsidRPr="00426C75" w:rsidRDefault="0062789B" w:rsidP="00426C75">
                      <w:pPr>
                        <w:rPr>
                          <w:color w:val="1F497D"/>
                          <w:sz w:val="24"/>
                          <w:szCs w:val="24"/>
                        </w:rPr>
                      </w:pPr>
                      <w:r>
                        <w:rPr>
                          <w:noProof/>
                          <w:color w:val="1F497D"/>
                          <w:sz w:val="24"/>
                          <w:szCs w:val="24"/>
                          <w:lang w:eastAsia="en-GB"/>
                        </w:rPr>
                        <w:drawing>
                          <wp:inline distT="0" distB="0" distL="0" distR="0" wp14:anchorId="23E3A0E4" wp14:editId="6EA006C5">
                            <wp:extent cx="2616200" cy="309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ffed chicken.jpg"/>
                                    <pic:cNvPicPr/>
                                  </pic:nvPicPr>
                                  <pic:blipFill>
                                    <a:blip r:embed="rId14">
                                      <a:extLst>
                                        <a:ext uri="{28A0092B-C50C-407E-A947-70E740481C1C}">
                                          <a14:useLocalDpi xmlns:a14="http://schemas.microsoft.com/office/drawing/2010/main" val="0"/>
                                        </a:ext>
                                      </a:extLst>
                                    </a:blip>
                                    <a:stretch>
                                      <a:fillRect/>
                                    </a:stretch>
                                  </pic:blipFill>
                                  <pic:spPr>
                                    <a:xfrm>
                                      <a:off x="0" y="0"/>
                                      <a:ext cx="2616200" cy="3098800"/>
                                    </a:xfrm>
                                    <a:prstGeom prst="rect">
                                      <a:avLst/>
                                    </a:prstGeom>
                                  </pic:spPr>
                                </pic:pic>
                              </a:graphicData>
                            </a:graphic>
                          </wp:inline>
                        </w:drawing>
                      </w:r>
                    </w:p>
                    <w:p w14:paraId="0AD65ED2" w14:textId="77777777" w:rsidR="0086215F" w:rsidRPr="00426C75" w:rsidRDefault="0086215F" w:rsidP="00426C75">
                      <w:pPr>
                        <w:rPr>
                          <w:color w:val="1F497D"/>
                          <w:sz w:val="28"/>
                          <w:szCs w:val="28"/>
                        </w:rPr>
                      </w:pPr>
                    </w:p>
                    <w:p w14:paraId="5D005E34" w14:textId="77777777" w:rsidR="0086215F" w:rsidRPr="00426C75" w:rsidRDefault="0086215F" w:rsidP="00426C75">
                      <w:pPr>
                        <w:rPr>
                          <w:color w:val="1F497D"/>
                          <w:sz w:val="28"/>
                          <w:szCs w:val="28"/>
                        </w:rPr>
                      </w:pPr>
                    </w:p>
                    <w:p w14:paraId="722AC867" w14:textId="77777777" w:rsidR="0086215F" w:rsidRPr="00426C75" w:rsidRDefault="0086215F" w:rsidP="00426C75">
                      <w:pPr>
                        <w:rPr>
                          <w:color w:val="1F497D"/>
                          <w:sz w:val="28"/>
                          <w:szCs w:val="28"/>
                        </w:rPr>
                      </w:pPr>
                    </w:p>
                    <w:p w14:paraId="6E571D9D" w14:textId="77777777" w:rsidR="0086215F" w:rsidRPr="00426C75" w:rsidRDefault="0086215F" w:rsidP="00426C75">
                      <w:pPr>
                        <w:rPr>
                          <w:color w:val="1F497D"/>
                          <w:sz w:val="28"/>
                          <w:szCs w:val="28"/>
                        </w:rPr>
                      </w:pPr>
                    </w:p>
                    <w:p w14:paraId="1F17F62A" w14:textId="77777777" w:rsidR="0086215F" w:rsidRPr="00426C75" w:rsidRDefault="0086215F" w:rsidP="00426C75">
                      <w:pPr>
                        <w:rPr>
                          <w:color w:val="1F497D"/>
                          <w:sz w:val="28"/>
                          <w:szCs w:val="28"/>
                        </w:rPr>
                      </w:pPr>
                    </w:p>
                    <w:p w14:paraId="754B72E9" w14:textId="77777777" w:rsidR="0086215F" w:rsidRPr="00426C75" w:rsidRDefault="0086215F" w:rsidP="00426C75">
                      <w:pPr>
                        <w:rPr>
                          <w:color w:val="1F497D"/>
                          <w:sz w:val="28"/>
                          <w:szCs w:val="28"/>
                        </w:rPr>
                      </w:pPr>
                    </w:p>
                    <w:p w14:paraId="6A8443B0" w14:textId="77777777" w:rsidR="0086215F" w:rsidRPr="00426C75" w:rsidRDefault="0086215F" w:rsidP="00426C75">
                      <w:pPr>
                        <w:rPr>
                          <w:color w:val="1F497D"/>
                          <w:sz w:val="28"/>
                          <w:szCs w:val="28"/>
                        </w:rPr>
                      </w:pPr>
                    </w:p>
                    <w:p w14:paraId="6F259844" w14:textId="77777777" w:rsidR="0086215F" w:rsidRPr="00426C75" w:rsidRDefault="0086215F" w:rsidP="00426C75">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49536" behindDoc="0" locked="0" layoutInCell="1" allowOverlap="1" wp14:anchorId="69369B0A" wp14:editId="66B8B236">
                <wp:simplePos x="0" y="0"/>
                <wp:positionH relativeFrom="column">
                  <wp:posOffset>1047750</wp:posOffset>
                </wp:positionH>
                <wp:positionV relativeFrom="paragraph">
                  <wp:posOffset>-228600</wp:posOffset>
                </wp:positionV>
                <wp:extent cx="4556125" cy="610870"/>
                <wp:effectExtent l="0" t="0" r="0" b="0"/>
                <wp:wrapSquare wrapText="bothSides"/>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6125" cy="61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B3CFC3" w14:textId="6D65814B" w:rsidR="0086215F" w:rsidRPr="00426C75" w:rsidRDefault="0086215F" w:rsidP="00426C75">
                            <w:pPr>
                              <w:jc w:val="center"/>
                              <w:rPr>
                                <w:b/>
                                <w:color w:val="1F497D"/>
                                <w:sz w:val="44"/>
                                <w:szCs w:val="44"/>
                              </w:rPr>
                            </w:pPr>
                            <w:r w:rsidRPr="00426C75">
                              <w:rPr>
                                <w:b/>
                                <w:color w:val="1F497D"/>
                                <w:sz w:val="44"/>
                                <w:szCs w:val="44"/>
                              </w:rPr>
                              <w:t xml:space="preserve">Recipe Card – </w:t>
                            </w:r>
                            <w:r>
                              <w:rPr>
                                <w:b/>
                                <w:color w:val="1F497D"/>
                                <w:sz w:val="44"/>
                                <w:szCs w:val="44"/>
                              </w:rPr>
                              <w:t>Stuffed Chicken Breasts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369B0A" id="_x0000_s1042" type="#_x0000_t202" style="position:absolute;margin-left:82.5pt;margin-top:-18pt;width:358.75pt;height:48.1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" filled="f" stroked="f">
                <v:path arrowok="t"/>
                <v:textbox style="mso-fit-shape-to-text:t">
                  <w:txbxContent>
                    <w:p w14:paraId="16B3CFC3" w14:textId="6D65814B" w:rsidR="0086215F" w:rsidRPr="00426C75" w:rsidRDefault="0086215F" w:rsidP="00426C75">
                      <w:pPr>
                        <w:jc w:val="center"/>
                        <w:rPr>
                          <w:b/>
                          <w:color w:val="1F497D"/>
                          <w:sz w:val="44"/>
                          <w:szCs w:val="44"/>
                        </w:rPr>
                      </w:pPr>
                      <w:r w:rsidRPr="00426C75">
                        <w:rPr>
                          <w:b/>
                          <w:color w:val="1F497D"/>
                          <w:sz w:val="44"/>
                          <w:szCs w:val="44"/>
                        </w:rPr>
                        <w:t xml:space="preserve">Recipe Card – </w:t>
                      </w:r>
                      <w:r>
                        <w:rPr>
                          <w:b/>
                          <w:color w:val="1F497D"/>
                          <w:sz w:val="44"/>
                          <w:szCs w:val="44"/>
                        </w:rPr>
                        <w:t>Stuffed Chicken Breasts</w:t>
                      </w:r>
                    </w:p>
                  </w:txbxContent>
                </v:textbox>
                <w10:wrap type="square"/>
              </v:shape>
            </w:pict>
          </mc:Fallback>
        </mc:AlternateContent>
      </w:r>
      <w:r w:rsidR="003252DA">
        <w:rPr>
          <w:noProof/>
          <w:lang w:eastAsia="en-GB"/>
        </w:rPr>
        <mc:AlternateContent>
          <mc:Choice Requires="wps">
            <w:drawing>
              <wp:anchor distT="0" distB="0" distL="114300" distR="114300" simplePos="0" relativeHeight="251650560" behindDoc="0" locked="0" layoutInCell="1" allowOverlap="1" wp14:anchorId="6CF1D188" wp14:editId="5C673B6B">
                <wp:simplePos x="0" y="0"/>
                <wp:positionH relativeFrom="column">
                  <wp:posOffset>139700</wp:posOffset>
                </wp:positionH>
                <wp:positionV relativeFrom="paragraph">
                  <wp:posOffset>342900</wp:posOffset>
                </wp:positionV>
                <wp:extent cx="1981200" cy="5740400"/>
                <wp:effectExtent l="0" t="0" r="25400" b="25400"/>
                <wp:wrapSquare wrapText="bothSides"/>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57404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D76C29" w14:textId="5E43090B" w:rsidR="0086215F" w:rsidRPr="00426C75" w:rsidRDefault="0086215F" w:rsidP="00426C75">
                            <w:pPr>
                              <w:rPr>
                                <w:b/>
                                <w:color w:val="1F497D"/>
                                <w:sz w:val="24"/>
                                <w:szCs w:val="24"/>
                                <w:u w:val="single"/>
                              </w:rPr>
                            </w:pPr>
                            <w:r w:rsidRPr="00426C75">
                              <w:rPr>
                                <w:b/>
                                <w:color w:val="1F497D"/>
                                <w:sz w:val="24"/>
                                <w:szCs w:val="24"/>
                                <w:u w:val="single"/>
                              </w:rPr>
                              <w:t>Ingredients</w:t>
                            </w:r>
                            <w:r>
                              <w:rPr>
                                <w:b/>
                                <w:color w:val="1F497D"/>
                                <w:sz w:val="24"/>
                                <w:szCs w:val="24"/>
                                <w:u w:val="single"/>
                              </w:rPr>
                              <w:t xml:space="preserve"> (serves 4)</w:t>
                            </w:r>
                          </w:p>
                          <w:p w14:paraId="4CBEE461" w14:textId="1F39AE9D" w:rsidR="0086215F" w:rsidRDefault="0086215F" w:rsidP="00290FC4">
                            <w:pPr>
                              <w:spacing w:line="240" w:lineRule="auto"/>
                              <w:rPr>
                                <w:color w:val="1F497D"/>
                                <w:sz w:val="24"/>
                              </w:rPr>
                            </w:pPr>
                            <w:r w:rsidRPr="00135908">
                              <w:rPr>
                                <w:b/>
                                <w:color w:val="1F497D"/>
                                <w:sz w:val="24"/>
                              </w:rPr>
                              <w:t>Stuffing</w:t>
                            </w:r>
                            <w:r>
                              <w:rPr>
                                <w:color w:val="1F497D"/>
                                <w:sz w:val="24"/>
                              </w:rPr>
                              <w:t xml:space="preserve"> - 200</w:t>
                            </w:r>
                            <w:r w:rsidRPr="00D26040">
                              <w:rPr>
                                <w:color w:val="1F497D"/>
                                <w:sz w:val="24"/>
                              </w:rPr>
                              <w:t xml:space="preserve">g </w:t>
                            </w:r>
                            <w:r>
                              <w:rPr>
                                <w:color w:val="1F497D"/>
                                <w:sz w:val="24"/>
                              </w:rPr>
                              <w:t>Low fat soft cheese (favoured or plain) OR 200g sausage meat</w:t>
                            </w:r>
                          </w:p>
                          <w:p w14:paraId="4DA71B19" w14:textId="7084CE2A" w:rsidR="0086215F" w:rsidRPr="00D26040" w:rsidRDefault="0086215F" w:rsidP="00290FC4">
                            <w:pPr>
                              <w:spacing w:line="240" w:lineRule="auto"/>
                              <w:rPr>
                                <w:color w:val="1F497D"/>
                                <w:sz w:val="24"/>
                              </w:rPr>
                            </w:pPr>
                            <w:r>
                              <w:rPr>
                                <w:color w:val="1F497D"/>
                                <w:sz w:val="24"/>
                              </w:rPr>
                              <w:t>Own choice of herb/s for stuffing</w:t>
                            </w:r>
                          </w:p>
                          <w:p w14:paraId="3C3A8832" w14:textId="23B22808" w:rsidR="0086215F" w:rsidRPr="00D26040" w:rsidRDefault="0086215F" w:rsidP="00290FC4">
                            <w:pPr>
                              <w:spacing w:line="240" w:lineRule="auto"/>
                              <w:rPr>
                                <w:color w:val="1F497D"/>
                                <w:sz w:val="24"/>
                              </w:rPr>
                            </w:pPr>
                            <w:r>
                              <w:rPr>
                                <w:color w:val="1F497D"/>
                                <w:sz w:val="24"/>
                              </w:rPr>
                              <w:t>4 x chicken breasts</w:t>
                            </w:r>
                          </w:p>
                          <w:p w14:paraId="0CFBAB67" w14:textId="6841F9EA" w:rsidR="0086215F" w:rsidRPr="00D26040" w:rsidRDefault="0086215F" w:rsidP="00290FC4">
                            <w:pPr>
                              <w:spacing w:line="240" w:lineRule="auto"/>
                              <w:rPr>
                                <w:color w:val="1F497D"/>
                                <w:sz w:val="24"/>
                              </w:rPr>
                            </w:pPr>
                            <w:r>
                              <w:rPr>
                                <w:color w:val="1F497D"/>
                                <w:sz w:val="24"/>
                              </w:rPr>
                              <w:t>4</w:t>
                            </w:r>
                            <w:r w:rsidRPr="00D26040">
                              <w:rPr>
                                <w:color w:val="1F497D"/>
                                <w:sz w:val="24"/>
                              </w:rPr>
                              <w:t xml:space="preserve"> rashers smoked streaky bacon</w:t>
                            </w:r>
                          </w:p>
                          <w:p w14:paraId="39C7BEEF" w14:textId="4E4C0E59" w:rsidR="0086215F" w:rsidRPr="00D26040" w:rsidRDefault="0086215F" w:rsidP="00290FC4">
                            <w:pPr>
                              <w:spacing w:line="240" w:lineRule="auto"/>
                              <w:rPr>
                                <w:color w:val="1F497D"/>
                                <w:sz w:val="24"/>
                              </w:rPr>
                            </w:pPr>
                            <w:r w:rsidRPr="00D26040">
                              <w:rPr>
                                <w:color w:val="1F497D"/>
                                <w:sz w:val="24"/>
                              </w:rPr>
                              <w:t>Salt and pepper</w:t>
                            </w:r>
                          </w:p>
                          <w:p w14:paraId="0D3511AC" w14:textId="77777777" w:rsidR="0086215F" w:rsidRPr="00D26040" w:rsidRDefault="0086215F" w:rsidP="00290FC4">
                            <w:pPr>
                              <w:spacing w:line="240" w:lineRule="auto"/>
                              <w:rPr>
                                <w:color w:val="1F497D"/>
                                <w:sz w:val="24"/>
                              </w:rPr>
                            </w:pPr>
                          </w:p>
                          <w:p w14:paraId="47F3ADEE" w14:textId="44EFB464" w:rsidR="0086215F" w:rsidRPr="00135908" w:rsidRDefault="0086215F" w:rsidP="00290FC4">
                            <w:pPr>
                              <w:spacing w:line="240" w:lineRule="auto"/>
                              <w:rPr>
                                <w:b/>
                                <w:color w:val="1F497D"/>
                                <w:sz w:val="24"/>
                              </w:rPr>
                            </w:pPr>
                            <w:r w:rsidRPr="00135908">
                              <w:rPr>
                                <w:b/>
                                <w:color w:val="1F497D"/>
                                <w:sz w:val="24"/>
                              </w:rPr>
                              <w:t>Ingredients for own choice sauce or basic tomato sauce recipe below</w:t>
                            </w:r>
                          </w:p>
                          <w:p w14:paraId="02EC7922" w14:textId="77F2E47A" w:rsidR="0086215F" w:rsidRDefault="0086215F" w:rsidP="00290FC4">
                            <w:pPr>
                              <w:spacing w:line="240" w:lineRule="auto"/>
                              <w:rPr>
                                <w:color w:val="1F497D"/>
                                <w:sz w:val="24"/>
                              </w:rPr>
                            </w:pPr>
                            <w:r>
                              <w:rPr>
                                <w:color w:val="1F497D"/>
                                <w:sz w:val="24"/>
                              </w:rPr>
                              <w:t>1 x small passata</w:t>
                            </w:r>
                          </w:p>
                          <w:p w14:paraId="3AE82C29" w14:textId="354B5D08" w:rsidR="0086215F" w:rsidRDefault="0086215F" w:rsidP="00290FC4">
                            <w:pPr>
                              <w:spacing w:line="240" w:lineRule="auto"/>
                              <w:rPr>
                                <w:color w:val="1F497D"/>
                                <w:sz w:val="24"/>
                              </w:rPr>
                            </w:pPr>
                            <w:r>
                              <w:rPr>
                                <w:color w:val="1F497D"/>
                                <w:sz w:val="24"/>
                              </w:rPr>
                              <w:t>1 clove garlic</w:t>
                            </w:r>
                          </w:p>
                          <w:p w14:paraId="3C341661" w14:textId="540F79C5" w:rsidR="0086215F" w:rsidRDefault="0086215F" w:rsidP="00290FC4">
                            <w:pPr>
                              <w:spacing w:line="240" w:lineRule="auto"/>
                              <w:rPr>
                                <w:color w:val="1F497D"/>
                                <w:sz w:val="24"/>
                              </w:rPr>
                            </w:pPr>
                            <w:r>
                              <w:rPr>
                                <w:color w:val="1F497D"/>
                                <w:sz w:val="24"/>
                              </w:rPr>
                              <w:t>1 tbsp. balsamic vinegar</w:t>
                            </w:r>
                          </w:p>
                          <w:p w14:paraId="273CD4EC" w14:textId="7EDD9A25" w:rsidR="0086215F" w:rsidRPr="00D26040" w:rsidRDefault="0086215F" w:rsidP="00290FC4">
                            <w:pPr>
                              <w:spacing w:line="240" w:lineRule="auto"/>
                              <w:rPr>
                                <w:color w:val="1F497D"/>
                                <w:sz w:val="24"/>
                              </w:rPr>
                            </w:pPr>
                            <w:r>
                              <w:rPr>
                                <w:color w:val="1F497D"/>
                                <w:sz w:val="24"/>
                              </w:rPr>
                              <w:t>Handful basil</w:t>
                            </w:r>
                          </w:p>
                          <w:p w14:paraId="01DEA015" w14:textId="65CD03E6" w:rsidR="0086215F" w:rsidRPr="00D26040" w:rsidRDefault="0086215F" w:rsidP="00290FC4">
                            <w:pPr>
                              <w:spacing w:line="240" w:lineRule="auto"/>
                              <w:rPr>
                                <w:color w:val="1F497D"/>
                                <w:sz w:val="24"/>
                              </w:rPr>
                            </w:pPr>
                            <w:r w:rsidRPr="00D26040">
                              <w:rPr>
                                <w:color w:val="1F497D"/>
                                <w:sz w:val="24"/>
                              </w:rPr>
                              <w:t>Chef whites and container</w:t>
                            </w:r>
                          </w:p>
                          <w:p w14:paraId="7F5D7936" w14:textId="77777777" w:rsidR="0086215F" w:rsidRPr="00290FC4" w:rsidRDefault="0086215F" w:rsidP="00426C75">
                            <w:pPr>
                              <w:rPr>
                                <w:color w:val="1F497D"/>
                                <w:sz w:val="24"/>
                                <w:szCs w:val="24"/>
                              </w:rPr>
                            </w:pPr>
                          </w:p>
                          <w:p w14:paraId="53594D7E" w14:textId="77777777" w:rsidR="0086215F" w:rsidRPr="00426C75" w:rsidRDefault="0086215F" w:rsidP="00426C75">
                            <w:pPr>
                              <w:rPr>
                                <w:b/>
                                <w:color w:val="1F497D"/>
                                <w:sz w:val="24"/>
                                <w:szCs w:val="24"/>
                                <w:u w:val="single"/>
                              </w:rPr>
                            </w:pPr>
                          </w:p>
                          <w:p w14:paraId="23FECDF1" w14:textId="77777777" w:rsidR="0086215F" w:rsidRPr="00426C75" w:rsidRDefault="0086215F" w:rsidP="00426C75">
                            <w:pPr>
                              <w:rPr>
                                <w:b/>
                                <w:color w:val="1F497D"/>
                                <w:sz w:val="24"/>
                                <w:szCs w:val="24"/>
                                <w:u w:val="single"/>
                              </w:rPr>
                            </w:pPr>
                          </w:p>
                          <w:p w14:paraId="012F5100" w14:textId="77777777" w:rsidR="0086215F" w:rsidRPr="00426C75" w:rsidRDefault="0086215F" w:rsidP="00426C75">
                            <w:pPr>
                              <w:rPr>
                                <w:color w:val="1F497D"/>
                                <w:sz w:val="28"/>
                                <w:szCs w:val="28"/>
                              </w:rPr>
                            </w:pPr>
                          </w:p>
                          <w:p w14:paraId="0F431431" w14:textId="77777777" w:rsidR="0086215F" w:rsidRPr="00426C75" w:rsidRDefault="0086215F" w:rsidP="00426C75">
                            <w:pPr>
                              <w:rPr>
                                <w:color w:val="1F497D"/>
                                <w:sz w:val="28"/>
                                <w:szCs w:val="28"/>
                              </w:rPr>
                            </w:pPr>
                          </w:p>
                          <w:p w14:paraId="1B6A4F35" w14:textId="77777777" w:rsidR="0086215F" w:rsidRPr="00426C75" w:rsidRDefault="0086215F" w:rsidP="00426C75">
                            <w:pPr>
                              <w:rPr>
                                <w:color w:val="1F497D"/>
                                <w:sz w:val="28"/>
                                <w:szCs w:val="28"/>
                              </w:rPr>
                            </w:pPr>
                          </w:p>
                          <w:p w14:paraId="586D5418" w14:textId="77777777" w:rsidR="0086215F" w:rsidRPr="00426C75" w:rsidRDefault="0086215F" w:rsidP="00426C75">
                            <w:pPr>
                              <w:rPr>
                                <w:color w:val="1F497D"/>
                                <w:sz w:val="28"/>
                                <w:szCs w:val="28"/>
                              </w:rPr>
                            </w:pPr>
                          </w:p>
                          <w:p w14:paraId="754008E0" w14:textId="77777777" w:rsidR="0086215F" w:rsidRPr="00426C75" w:rsidRDefault="0086215F" w:rsidP="00426C75">
                            <w:pPr>
                              <w:rPr>
                                <w:color w:val="1F497D"/>
                                <w:sz w:val="28"/>
                                <w:szCs w:val="28"/>
                              </w:rPr>
                            </w:pPr>
                          </w:p>
                          <w:p w14:paraId="34A16DF7" w14:textId="77777777" w:rsidR="0086215F" w:rsidRPr="00426C75" w:rsidRDefault="0086215F" w:rsidP="00426C75">
                            <w:pPr>
                              <w:rPr>
                                <w:color w:val="1F497D"/>
                                <w:sz w:val="28"/>
                                <w:szCs w:val="28"/>
                              </w:rPr>
                            </w:pPr>
                          </w:p>
                          <w:p w14:paraId="3004687C" w14:textId="77777777" w:rsidR="0086215F" w:rsidRPr="00426C75" w:rsidRDefault="0086215F" w:rsidP="00426C75">
                            <w:pPr>
                              <w:rPr>
                                <w:color w:val="1F497D"/>
                                <w:sz w:val="28"/>
                                <w:szCs w:val="28"/>
                              </w:rPr>
                            </w:pPr>
                          </w:p>
                          <w:p w14:paraId="34292906" w14:textId="77777777" w:rsidR="0086215F" w:rsidRPr="00426C75" w:rsidRDefault="0086215F" w:rsidP="00426C75">
                            <w:pPr>
                              <w:rPr>
                                <w:color w:val="1F497D"/>
                                <w:sz w:val="28"/>
                                <w:szCs w:val="28"/>
                              </w:rPr>
                            </w:pPr>
                          </w:p>
                          <w:p w14:paraId="2A17AC10" w14:textId="77777777" w:rsidR="0086215F" w:rsidRPr="00426C75" w:rsidRDefault="0086215F" w:rsidP="00426C75">
                            <w:pPr>
                              <w:rPr>
                                <w:color w:val="1F497D"/>
                                <w:sz w:val="28"/>
                                <w:szCs w:val="28"/>
                              </w:rPr>
                            </w:pPr>
                          </w:p>
                          <w:p w14:paraId="6930B654" w14:textId="77777777" w:rsidR="0086215F" w:rsidRPr="00426C75" w:rsidRDefault="0086215F" w:rsidP="00426C75">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D188" id="_x0000_s1043" type="#_x0000_t202" style="position:absolute;margin-left:11pt;margin-top:27pt;width:156pt;height:4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" fillcolor="window" strokecolor="#4f81bd" strokeweight="2pt">
                <v:path arrowok="t"/>
                <v:textbox>
                  <w:txbxContent>
                    <w:p w14:paraId="08D76C29" w14:textId="5E43090B" w:rsidR="0086215F" w:rsidRPr="00426C75" w:rsidRDefault="0086215F" w:rsidP="00426C75">
                      <w:pPr>
                        <w:rPr>
                          <w:b/>
                          <w:color w:val="1F497D"/>
                          <w:sz w:val="24"/>
                          <w:szCs w:val="24"/>
                          <w:u w:val="single"/>
                        </w:rPr>
                      </w:pPr>
                      <w:r w:rsidRPr="00426C75">
                        <w:rPr>
                          <w:b/>
                          <w:color w:val="1F497D"/>
                          <w:sz w:val="24"/>
                          <w:szCs w:val="24"/>
                          <w:u w:val="single"/>
                        </w:rPr>
                        <w:t>Ingredients</w:t>
                      </w:r>
                      <w:r>
                        <w:rPr>
                          <w:b/>
                          <w:color w:val="1F497D"/>
                          <w:sz w:val="24"/>
                          <w:szCs w:val="24"/>
                          <w:u w:val="single"/>
                        </w:rPr>
                        <w:t xml:space="preserve"> (serves 4)</w:t>
                      </w:r>
                    </w:p>
                    <w:p w14:paraId="4CBEE461" w14:textId="1F39AE9D" w:rsidR="0086215F" w:rsidRDefault="0086215F" w:rsidP="00290FC4">
                      <w:pPr>
                        <w:spacing w:line="240" w:lineRule="auto"/>
                        <w:rPr>
                          <w:color w:val="1F497D"/>
                          <w:sz w:val="24"/>
                        </w:rPr>
                      </w:pPr>
                      <w:r w:rsidRPr="00135908">
                        <w:rPr>
                          <w:b/>
                          <w:color w:val="1F497D"/>
                          <w:sz w:val="24"/>
                        </w:rPr>
                        <w:t>Stuffing</w:t>
                      </w:r>
                      <w:r>
                        <w:rPr>
                          <w:color w:val="1F497D"/>
                          <w:sz w:val="24"/>
                        </w:rPr>
                        <w:t xml:space="preserve"> - 200</w:t>
                      </w:r>
                      <w:r w:rsidRPr="00D26040">
                        <w:rPr>
                          <w:color w:val="1F497D"/>
                          <w:sz w:val="24"/>
                        </w:rPr>
                        <w:t xml:space="preserve">g </w:t>
                      </w:r>
                      <w:r>
                        <w:rPr>
                          <w:color w:val="1F497D"/>
                          <w:sz w:val="24"/>
                        </w:rPr>
                        <w:t>Low fat soft cheese (favoured or plain) OR 200g sausage meat</w:t>
                      </w:r>
                    </w:p>
                    <w:p w14:paraId="4DA71B19" w14:textId="7084CE2A" w:rsidR="0086215F" w:rsidRPr="00D26040" w:rsidRDefault="0086215F" w:rsidP="00290FC4">
                      <w:pPr>
                        <w:spacing w:line="240" w:lineRule="auto"/>
                        <w:rPr>
                          <w:color w:val="1F497D"/>
                          <w:sz w:val="24"/>
                        </w:rPr>
                      </w:pPr>
                      <w:r>
                        <w:rPr>
                          <w:color w:val="1F497D"/>
                          <w:sz w:val="24"/>
                        </w:rPr>
                        <w:t>Own choice of herb/s for stuffing</w:t>
                      </w:r>
                    </w:p>
                    <w:p w14:paraId="3C3A8832" w14:textId="23B22808" w:rsidR="0086215F" w:rsidRPr="00D26040" w:rsidRDefault="0086215F" w:rsidP="00290FC4">
                      <w:pPr>
                        <w:spacing w:line="240" w:lineRule="auto"/>
                        <w:rPr>
                          <w:color w:val="1F497D"/>
                          <w:sz w:val="24"/>
                        </w:rPr>
                      </w:pPr>
                      <w:r>
                        <w:rPr>
                          <w:color w:val="1F497D"/>
                          <w:sz w:val="24"/>
                        </w:rPr>
                        <w:t>4 x chicken breasts</w:t>
                      </w:r>
                    </w:p>
                    <w:p w14:paraId="0CFBAB67" w14:textId="6841F9EA" w:rsidR="0086215F" w:rsidRPr="00D26040" w:rsidRDefault="0086215F" w:rsidP="00290FC4">
                      <w:pPr>
                        <w:spacing w:line="240" w:lineRule="auto"/>
                        <w:rPr>
                          <w:color w:val="1F497D"/>
                          <w:sz w:val="24"/>
                        </w:rPr>
                      </w:pPr>
                      <w:r>
                        <w:rPr>
                          <w:color w:val="1F497D"/>
                          <w:sz w:val="24"/>
                        </w:rPr>
                        <w:t>4</w:t>
                      </w:r>
                      <w:r w:rsidRPr="00D26040">
                        <w:rPr>
                          <w:color w:val="1F497D"/>
                          <w:sz w:val="24"/>
                        </w:rPr>
                        <w:t xml:space="preserve"> rashers smoked streaky bacon</w:t>
                      </w:r>
                    </w:p>
                    <w:p w14:paraId="39C7BEEF" w14:textId="4E4C0E59" w:rsidR="0086215F" w:rsidRPr="00D26040" w:rsidRDefault="0086215F" w:rsidP="00290FC4">
                      <w:pPr>
                        <w:spacing w:line="240" w:lineRule="auto"/>
                        <w:rPr>
                          <w:color w:val="1F497D"/>
                          <w:sz w:val="24"/>
                        </w:rPr>
                      </w:pPr>
                      <w:r w:rsidRPr="00D26040">
                        <w:rPr>
                          <w:color w:val="1F497D"/>
                          <w:sz w:val="24"/>
                        </w:rPr>
                        <w:t>Salt and pepper</w:t>
                      </w:r>
                    </w:p>
                    <w:p w14:paraId="0D3511AC" w14:textId="77777777" w:rsidR="0086215F" w:rsidRPr="00D26040" w:rsidRDefault="0086215F" w:rsidP="00290FC4">
                      <w:pPr>
                        <w:spacing w:line="240" w:lineRule="auto"/>
                        <w:rPr>
                          <w:color w:val="1F497D"/>
                          <w:sz w:val="24"/>
                        </w:rPr>
                      </w:pPr>
                    </w:p>
                    <w:p w14:paraId="47F3ADEE" w14:textId="44EFB464" w:rsidR="0086215F" w:rsidRPr="00135908" w:rsidRDefault="0086215F" w:rsidP="00290FC4">
                      <w:pPr>
                        <w:spacing w:line="240" w:lineRule="auto"/>
                        <w:rPr>
                          <w:b/>
                          <w:color w:val="1F497D"/>
                          <w:sz w:val="24"/>
                        </w:rPr>
                      </w:pPr>
                      <w:r w:rsidRPr="00135908">
                        <w:rPr>
                          <w:b/>
                          <w:color w:val="1F497D"/>
                          <w:sz w:val="24"/>
                        </w:rPr>
                        <w:t>Ingredients for own choice sauce or basic tomato sauce recipe below</w:t>
                      </w:r>
                    </w:p>
                    <w:p w14:paraId="02EC7922" w14:textId="77F2E47A" w:rsidR="0086215F" w:rsidRDefault="0086215F" w:rsidP="00290FC4">
                      <w:pPr>
                        <w:spacing w:line="240" w:lineRule="auto"/>
                        <w:rPr>
                          <w:color w:val="1F497D"/>
                          <w:sz w:val="24"/>
                        </w:rPr>
                      </w:pPr>
                      <w:r>
                        <w:rPr>
                          <w:color w:val="1F497D"/>
                          <w:sz w:val="24"/>
                        </w:rPr>
                        <w:t>1 x small passata</w:t>
                      </w:r>
                    </w:p>
                    <w:p w14:paraId="3AE82C29" w14:textId="354B5D08" w:rsidR="0086215F" w:rsidRDefault="0086215F" w:rsidP="00290FC4">
                      <w:pPr>
                        <w:spacing w:line="240" w:lineRule="auto"/>
                        <w:rPr>
                          <w:color w:val="1F497D"/>
                          <w:sz w:val="24"/>
                        </w:rPr>
                      </w:pPr>
                      <w:r>
                        <w:rPr>
                          <w:color w:val="1F497D"/>
                          <w:sz w:val="24"/>
                        </w:rPr>
                        <w:t>1 clove garlic</w:t>
                      </w:r>
                    </w:p>
                    <w:p w14:paraId="3C341661" w14:textId="540F79C5" w:rsidR="0086215F" w:rsidRDefault="0086215F" w:rsidP="00290FC4">
                      <w:pPr>
                        <w:spacing w:line="240" w:lineRule="auto"/>
                        <w:rPr>
                          <w:color w:val="1F497D"/>
                          <w:sz w:val="24"/>
                        </w:rPr>
                      </w:pPr>
                      <w:r>
                        <w:rPr>
                          <w:color w:val="1F497D"/>
                          <w:sz w:val="24"/>
                        </w:rPr>
                        <w:t>1 tbsp. balsamic vinegar</w:t>
                      </w:r>
                    </w:p>
                    <w:p w14:paraId="273CD4EC" w14:textId="7EDD9A25" w:rsidR="0086215F" w:rsidRPr="00D26040" w:rsidRDefault="0086215F" w:rsidP="00290FC4">
                      <w:pPr>
                        <w:spacing w:line="240" w:lineRule="auto"/>
                        <w:rPr>
                          <w:color w:val="1F497D"/>
                          <w:sz w:val="24"/>
                        </w:rPr>
                      </w:pPr>
                      <w:r>
                        <w:rPr>
                          <w:color w:val="1F497D"/>
                          <w:sz w:val="24"/>
                        </w:rPr>
                        <w:t>Handful basil</w:t>
                      </w:r>
                    </w:p>
                    <w:p w14:paraId="01DEA015" w14:textId="65CD03E6" w:rsidR="0086215F" w:rsidRPr="00D26040" w:rsidRDefault="0086215F" w:rsidP="00290FC4">
                      <w:pPr>
                        <w:spacing w:line="240" w:lineRule="auto"/>
                        <w:rPr>
                          <w:color w:val="1F497D"/>
                          <w:sz w:val="24"/>
                        </w:rPr>
                      </w:pPr>
                      <w:r w:rsidRPr="00D26040">
                        <w:rPr>
                          <w:color w:val="1F497D"/>
                          <w:sz w:val="24"/>
                        </w:rPr>
                        <w:t>Chef whites and container</w:t>
                      </w:r>
                    </w:p>
                    <w:p w14:paraId="7F5D7936" w14:textId="77777777" w:rsidR="0086215F" w:rsidRPr="00290FC4" w:rsidRDefault="0086215F" w:rsidP="00426C75">
                      <w:pPr>
                        <w:rPr>
                          <w:color w:val="1F497D"/>
                          <w:sz w:val="24"/>
                          <w:szCs w:val="24"/>
                        </w:rPr>
                      </w:pPr>
                    </w:p>
                    <w:p w14:paraId="53594D7E" w14:textId="77777777" w:rsidR="0086215F" w:rsidRPr="00426C75" w:rsidRDefault="0086215F" w:rsidP="00426C75">
                      <w:pPr>
                        <w:rPr>
                          <w:b/>
                          <w:color w:val="1F497D"/>
                          <w:sz w:val="24"/>
                          <w:szCs w:val="24"/>
                          <w:u w:val="single"/>
                        </w:rPr>
                      </w:pPr>
                    </w:p>
                    <w:p w14:paraId="23FECDF1" w14:textId="77777777" w:rsidR="0086215F" w:rsidRPr="00426C75" w:rsidRDefault="0086215F" w:rsidP="00426C75">
                      <w:pPr>
                        <w:rPr>
                          <w:b/>
                          <w:color w:val="1F497D"/>
                          <w:sz w:val="24"/>
                          <w:szCs w:val="24"/>
                          <w:u w:val="single"/>
                        </w:rPr>
                      </w:pPr>
                    </w:p>
                    <w:p w14:paraId="012F5100" w14:textId="77777777" w:rsidR="0086215F" w:rsidRPr="00426C75" w:rsidRDefault="0086215F" w:rsidP="00426C75">
                      <w:pPr>
                        <w:rPr>
                          <w:color w:val="1F497D"/>
                          <w:sz w:val="28"/>
                          <w:szCs w:val="28"/>
                        </w:rPr>
                      </w:pPr>
                    </w:p>
                    <w:p w14:paraId="0F431431" w14:textId="77777777" w:rsidR="0086215F" w:rsidRPr="00426C75" w:rsidRDefault="0086215F" w:rsidP="00426C75">
                      <w:pPr>
                        <w:rPr>
                          <w:color w:val="1F497D"/>
                          <w:sz w:val="28"/>
                          <w:szCs w:val="28"/>
                        </w:rPr>
                      </w:pPr>
                    </w:p>
                    <w:p w14:paraId="1B6A4F35" w14:textId="77777777" w:rsidR="0086215F" w:rsidRPr="00426C75" w:rsidRDefault="0086215F" w:rsidP="00426C75">
                      <w:pPr>
                        <w:rPr>
                          <w:color w:val="1F497D"/>
                          <w:sz w:val="28"/>
                          <w:szCs w:val="28"/>
                        </w:rPr>
                      </w:pPr>
                    </w:p>
                    <w:p w14:paraId="586D5418" w14:textId="77777777" w:rsidR="0086215F" w:rsidRPr="00426C75" w:rsidRDefault="0086215F" w:rsidP="00426C75">
                      <w:pPr>
                        <w:rPr>
                          <w:color w:val="1F497D"/>
                          <w:sz w:val="28"/>
                          <w:szCs w:val="28"/>
                        </w:rPr>
                      </w:pPr>
                    </w:p>
                    <w:p w14:paraId="754008E0" w14:textId="77777777" w:rsidR="0086215F" w:rsidRPr="00426C75" w:rsidRDefault="0086215F" w:rsidP="00426C75">
                      <w:pPr>
                        <w:rPr>
                          <w:color w:val="1F497D"/>
                          <w:sz w:val="28"/>
                          <w:szCs w:val="28"/>
                        </w:rPr>
                      </w:pPr>
                    </w:p>
                    <w:p w14:paraId="34A16DF7" w14:textId="77777777" w:rsidR="0086215F" w:rsidRPr="00426C75" w:rsidRDefault="0086215F" w:rsidP="00426C75">
                      <w:pPr>
                        <w:rPr>
                          <w:color w:val="1F497D"/>
                          <w:sz w:val="28"/>
                          <w:szCs w:val="28"/>
                        </w:rPr>
                      </w:pPr>
                    </w:p>
                    <w:p w14:paraId="3004687C" w14:textId="77777777" w:rsidR="0086215F" w:rsidRPr="00426C75" w:rsidRDefault="0086215F" w:rsidP="00426C75">
                      <w:pPr>
                        <w:rPr>
                          <w:color w:val="1F497D"/>
                          <w:sz w:val="28"/>
                          <w:szCs w:val="28"/>
                        </w:rPr>
                      </w:pPr>
                    </w:p>
                    <w:p w14:paraId="34292906" w14:textId="77777777" w:rsidR="0086215F" w:rsidRPr="00426C75" w:rsidRDefault="0086215F" w:rsidP="00426C75">
                      <w:pPr>
                        <w:rPr>
                          <w:color w:val="1F497D"/>
                          <w:sz w:val="28"/>
                          <w:szCs w:val="28"/>
                        </w:rPr>
                      </w:pPr>
                    </w:p>
                    <w:p w14:paraId="2A17AC10" w14:textId="77777777" w:rsidR="0086215F" w:rsidRPr="00426C75" w:rsidRDefault="0086215F" w:rsidP="00426C75">
                      <w:pPr>
                        <w:rPr>
                          <w:color w:val="1F497D"/>
                          <w:sz w:val="28"/>
                          <w:szCs w:val="28"/>
                        </w:rPr>
                      </w:pPr>
                    </w:p>
                    <w:p w14:paraId="6930B654" w14:textId="77777777" w:rsidR="0086215F" w:rsidRPr="00426C75" w:rsidRDefault="0086215F" w:rsidP="00426C75">
                      <w:pPr>
                        <w:rPr>
                          <w:color w:val="1F497D"/>
                          <w:sz w:val="28"/>
                          <w:szCs w:val="28"/>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48512" behindDoc="0" locked="0" layoutInCell="1" allowOverlap="1" wp14:anchorId="2585F157" wp14:editId="1E886B34">
                <wp:simplePos x="0" y="0"/>
                <wp:positionH relativeFrom="column">
                  <wp:posOffset>-209550</wp:posOffset>
                </wp:positionH>
                <wp:positionV relativeFrom="paragraph">
                  <wp:posOffset>-228600</wp:posOffset>
                </wp:positionV>
                <wp:extent cx="7105650" cy="10191750"/>
                <wp:effectExtent l="0" t="0" r="31750" b="19050"/>
                <wp:wrapSquare wrapText="bothSides"/>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101917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10267" id="Rectangle 5" o:spid="_x0000_s1026" style="position:absolute;margin-left:-16.5pt;margin-top:-18pt;width:559.5pt;height:8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" fillcolor="window" strokecolor="#4f81bd" strokeweight="2pt">
                <v:path arrowok="t"/>
                <w10:wrap type="square"/>
              </v:rect>
            </w:pict>
          </mc:Fallback>
        </mc:AlternateContent>
      </w:r>
      <w:r w:rsidR="003252DA">
        <w:rPr>
          <w:noProof/>
          <w:lang w:eastAsia="en-GB"/>
        </w:rPr>
        <mc:AlternateContent>
          <mc:Choice Requires="wps">
            <w:drawing>
              <wp:anchor distT="0" distB="0" distL="114300" distR="114300" simplePos="0" relativeHeight="251651584" behindDoc="0" locked="0" layoutInCell="1" allowOverlap="1" wp14:anchorId="72856023" wp14:editId="01C60C0A">
                <wp:simplePos x="0" y="0"/>
                <wp:positionH relativeFrom="column">
                  <wp:posOffset>2388235</wp:posOffset>
                </wp:positionH>
                <wp:positionV relativeFrom="paragraph">
                  <wp:posOffset>342900</wp:posOffset>
                </wp:positionV>
                <wp:extent cx="4292600" cy="5778500"/>
                <wp:effectExtent l="0" t="0" r="25400" b="381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57785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61F7D7" w14:textId="77777777" w:rsidR="0086215F" w:rsidRPr="00426C75" w:rsidRDefault="0086215F" w:rsidP="00426C75">
                            <w:pPr>
                              <w:rPr>
                                <w:b/>
                                <w:color w:val="1F497D"/>
                                <w:sz w:val="24"/>
                                <w:szCs w:val="24"/>
                                <w:u w:val="single"/>
                              </w:rPr>
                            </w:pPr>
                            <w:r w:rsidRPr="00426C75">
                              <w:rPr>
                                <w:b/>
                                <w:color w:val="1F497D"/>
                                <w:sz w:val="24"/>
                                <w:szCs w:val="24"/>
                                <w:u w:val="single"/>
                              </w:rPr>
                              <w:t xml:space="preserve">Method </w:t>
                            </w:r>
                          </w:p>
                          <w:p w14:paraId="38B2731D" w14:textId="1AF9AA0C" w:rsidR="0086215F" w:rsidRDefault="0086215F" w:rsidP="00D26040">
                            <w:pPr>
                              <w:pStyle w:val="ListParagraph"/>
                              <w:numPr>
                                <w:ilvl w:val="0"/>
                                <w:numId w:val="31"/>
                              </w:numPr>
                              <w:rPr>
                                <w:color w:val="1F497D"/>
                                <w:sz w:val="24"/>
                                <w:szCs w:val="24"/>
                              </w:rPr>
                            </w:pPr>
                            <w:r>
                              <w:rPr>
                                <w:color w:val="1F497D"/>
                                <w:sz w:val="24"/>
                                <w:szCs w:val="24"/>
                              </w:rPr>
                              <w:t>Preheat the oven to 200c/fan 180c/gas 6 and line a roasting tin with baking paper.</w:t>
                            </w:r>
                          </w:p>
                          <w:p w14:paraId="5319AC73" w14:textId="3F1B624F" w:rsidR="0086215F" w:rsidRDefault="0086215F" w:rsidP="00D26040">
                            <w:pPr>
                              <w:pStyle w:val="ListParagraph"/>
                              <w:numPr>
                                <w:ilvl w:val="0"/>
                                <w:numId w:val="31"/>
                              </w:numPr>
                              <w:rPr>
                                <w:color w:val="1F497D"/>
                                <w:sz w:val="24"/>
                                <w:szCs w:val="24"/>
                              </w:rPr>
                            </w:pPr>
                            <w:r>
                              <w:rPr>
                                <w:color w:val="1F497D"/>
                                <w:sz w:val="24"/>
                                <w:szCs w:val="24"/>
                              </w:rPr>
                              <w:t>Put the sausage meat or soft cheese into a bowl, add the herbs, season with salt and pepper and mix well to combine.</w:t>
                            </w:r>
                          </w:p>
                          <w:p w14:paraId="33F706A1" w14:textId="7FC599C8" w:rsidR="0086215F" w:rsidRDefault="0086215F" w:rsidP="00D26040">
                            <w:pPr>
                              <w:pStyle w:val="ListParagraph"/>
                              <w:numPr>
                                <w:ilvl w:val="0"/>
                                <w:numId w:val="31"/>
                              </w:numPr>
                              <w:rPr>
                                <w:color w:val="1F497D"/>
                                <w:sz w:val="24"/>
                                <w:szCs w:val="24"/>
                              </w:rPr>
                            </w:pPr>
                            <w:r>
                              <w:rPr>
                                <w:color w:val="1F497D"/>
                                <w:sz w:val="24"/>
                                <w:szCs w:val="24"/>
                              </w:rPr>
                              <w:t>Shape the sausage meat into 4 short sausages.</w:t>
                            </w:r>
                          </w:p>
                          <w:p w14:paraId="766E7436" w14:textId="032E4981" w:rsidR="0086215F" w:rsidRDefault="0086215F" w:rsidP="00D26040">
                            <w:pPr>
                              <w:pStyle w:val="ListParagraph"/>
                              <w:numPr>
                                <w:ilvl w:val="0"/>
                                <w:numId w:val="31"/>
                              </w:numPr>
                              <w:rPr>
                                <w:color w:val="1F497D"/>
                                <w:sz w:val="24"/>
                                <w:szCs w:val="24"/>
                              </w:rPr>
                            </w:pPr>
                            <w:r>
                              <w:rPr>
                                <w:color w:val="1F497D"/>
                                <w:sz w:val="24"/>
                                <w:szCs w:val="24"/>
                              </w:rPr>
                              <w:t>Place the chicken skinned side down, on a board and open them out. Season with salt and pepper, then place the sausage/cheese in the centre of each breast (and fold the chicken around it.</w:t>
                            </w:r>
                          </w:p>
                          <w:p w14:paraId="3606CAF1" w14:textId="5AF4FF96" w:rsidR="0086215F" w:rsidRDefault="0086215F" w:rsidP="00D26040">
                            <w:pPr>
                              <w:pStyle w:val="ListParagraph"/>
                              <w:numPr>
                                <w:ilvl w:val="0"/>
                                <w:numId w:val="31"/>
                              </w:numPr>
                              <w:rPr>
                                <w:color w:val="1F497D"/>
                                <w:sz w:val="24"/>
                                <w:szCs w:val="24"/>
                              </w:rPr>
                            </w:pPr>
                            <w:r>
                              <w:rPr>
                                <w:color w:val="1F497D"/>
                                <w:sz w:val="24"/>
                                <w:szCs w:val="24"/>
                              </w:rPr>
                              <w:t>Using the flat side of the large knife, stretch the bacon rashers out on a board and wrap around the chicken thighs – one rasher per breast with the seam under the chicken.</w:t>
                            </w:r>
                          </w:p>
                          <w:p w14:paraId="6F6BBC38" w14:textId="0A04E4CF" w:rsidR="0086215F" w:rsidRDefault="0086215F" w:rsidP="00D26040">
                            <w:pPr>
                              <w:pStyle w:val="ListParagraph"/>
                              <w:numPr>
                                <w:ilvl w:val="0"/>
                                <w:numId w:val="31"/>
                              </w:numPr>
                              <w:rPr>
                                <w:color w:val="1F497D"/>
                                <w:sz w:val="24"/>
                                <w:szCs w:val="24"/>
                              </w:rPr>
                            </w:pPr>
                            <w:r>
                              <w:rPr>
                                <w:color w:val="1F497D"/>
                                <w:sz w:val="24"/>
                                <w:szCs w:val="24"/>
                              </w:rPr>
                              <w:t xml:space="preserve"> Arrange the bacon wrapped chicken thighs in the lined roasting tin, seam down, and cover with foil. </w:t>
                            </w:r>
                          </w:p>
                          <w:p w14:paraId="01C6FA5A" w14:textId="73727BD1" w:rsidR="0086215F" w:rsidRDefault="0086215F" w:rsidP="00D26040">
                            <w:pPr>
                              <w:pStyle w:val="ListParagraph"/>
                              <w:numPr>
                                <w:ilvl w:val="0"/>
                                <w:numId w:val="31"/>
                              </w:numPr>
                              <w:rPr>
                                <w:color w:val="1F497D"/>
                                <w:sz w:val="24"/>
                                <w:szCs w:val="24"/>
                              </w:rPr>
                            </w:pPr>
                            <w:r>
                              <w:rPr>
                                <w:color w:val="1F497D"/>
                                <w:sz w:val="24"/>
                                <w:szCs w:val="24"/>
                              </w:rPr>
                              <w:t>Roast in the oven for about 20 minutes,</w:t>
                            </w:r>
                            <w:r w:rsidRPr="00135908">
                              <w:rPr>
                                <w:color w:val="1F497D"/>
                                <w:sz w:val="24"/>
                                <w:szCs w:val="24"/>
                              </w:rPr>
                              <w:t xml:space="preserve"> </w:t>
                            </w:r>
                            <w:r>
                              <w:rPr>
                                <w:color w:val="1F497D"/>
                                <w:sz w:val="24"/>
                                <w:szCs w:val="24"/>
                              </w:rPr>
                              <w:t>take foil off for final 10 minutes or until cooked through, golden, crispy. Set aside to rest for 10 minutes.</w:t>
                            </w:r>
                          </w:p>
                          <w:p w14:paraId="497F1055" w14:textId="33F801C3" w:rsidR="0086215F" w:rsidRDefault="0086215F" w:rsidP="00D26040">
                            <w:pPr>
                              <w:pStyle w:val="ListParagraph"/>
                              <w:numPr>
                                <w:ilvl w:val="0"/>
                                <w:numId w:val="31"/>
                              </w:numPr>
                              <w:rPr>
                                <w:color w:val="1F497D"/>
                                <w:sz w:val="24"/>
                                <w:szCs w:val="24"/>
                              </w:rPr>
                            </w:pPr>
                            <w:r>
                              <w:rPr>
                                <w:color w:val="1F497D"/>
                                <w:sz w:val="24"/>
                                <w:szCs w:val="24"/>
                              </w:rPr>
                              <w:t>Whilst the chicken is in the oven make the sauce you have chosen.</w:t>
                            </w:r>
                          </w:p>
                          <w:p w14:paraId="78CA919E" w14:textId="77777777" w:rsidR="0086215F" w:rsidRPr="00135908" w:rsidRDefault="0086215F" w:rsidP="00135908">
                            <w:pPr>
                              <w:ind w:left="360"/>
                              <w:rPr>
                                <w:color w:val="1F497D"/>
                                <w:sz w:val="24"/>
                                <w:szCs w:val="24"/>
                              </w:rPr>
                            </w:pPr>
                          </w:p>
                          <w:p w14:paraId="30F6FACD" w14:textId="77777777" w:rsidR="0086215F" w:rsidRPr="004752DF" w:rsidRDefault="0086215F" w:rsidP="00426C75">
                            <w:pPr>
                              <w:rPr>
                                <w:color w:val="1F497D"/>
                                <w:sz w:val="24"/>
                                <w:szCs w:val="24"/>
                              </w:rPr>
                            </w:pPr>
                          </w:p>
                          <w:p w14:paraId="0E004718" w14:textId="77777777" w:rsidR="0086215F" w:rsidRPr="004752DF" w:rsidRDefault="0086215F" w:rsidP="00426C75">
                            <w:pPr>
                              <w:rPr>
                                <w:color w:val="1F497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6023" id="_x0000_s1044" type="#_x0000_t202" style="position:absolute;margin-left:188.05pt;margin-top:27pt;width:338pt;height: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" fillcolor="window" strokecolor="#4f81bd" strokeweight="2pt">
                <v:path arrowok="t"/>
                <v:textbox>
                  <w:txbxContent>
                    <w:p w14:paraId="3661F7D7" w14:textId="77777777" w:rsidR="0086215F" w:rsidRPr="00426C75" w:rsidRDefault="0086215F" w:rsidP="00426C75">
                      <w:pPr>
                        <w:rPr>
                          <w:b/>
                          <w:color w:val="1F497D"/>
                          <w:sz w:val="24"/>
                          <w:szCs w:val="24"/>
                          <w:u w:val="single"/>
                        </w:rPr>
                      </w:pPr>
                      <w:r w:rsidRPr="00426C75">
                        <w:rPr>
                          <w:b/>
                          <w:color w:val="1F497D"/>
                          <w:sz w:val="24"/>
                          <w:szCs w:val="24"/>
                          <w:u w:val="single"/>
                        </w:rPr>
                        <w:t xml:space="preserve">Method </w:t>
                      </w:r>
                    </w:p>
                    <w:p w14:paraId="38B2731D" w14:textId="1AF9AA0C" w:rsidR="0086215F" w:rsidRDefault="0086215F" w:rsidP="00D26040">
                      <w:pPr>
                        <w:pStyle w:val="ListParagraph"/>
                        <w:numPr>
                          <w:ilvl w:val="0"/>
                          <w:numId w:val="31"/>
                        </w:numPr>
                        <w:rPr>
                          <w:color w:val="1F497D"/>
                          <w:sz w:val="24"/>
                          <w:szCs w:val="24"/>
                        </w:rPr>
                      </w:pPr>
                      <w:r>
                        <w:rPr>
                          <w:color w:val="1F497D"/>
                          <w:sz w:val="24"/>
                          <w:szCs w:val="24"/>
                        </w:rPr>
                        <w:t>Preheat the oven to 200c/fan 180c/gas 6 and line a roasting tin with baking paper.</w:t>
                      </w:r>
                    </w:p>
                    <w:p w14:paraId="5319AC73" w14:textId="3F1B624F" w:rsidR="0086215F" w:rsidRDefault="0086215F" w:rsidP="00D26040">
                      <w:pPr>
                        <w:pStyle w:val="ListParagraph"/>
                        <w:numPr>
                          <w:ilvl w:val="0"/>
                          <w:numId w:val="31"/>
                        </w:numPr>
                        <w:rPr>
                          <w:color w:val="1F497D"/>
                          <w:sz w:val="24"/>
                          <w:szCs w:val="24"/>
                        </w:rPr>
                      </w:pPr>
                      <w:r>
                        <w:rPr>
                          <w:color w:val="1F497D"/>
                          <w:sz w:val="24"/>
                          <w:szCs w:val="24"/>
                        </w:rPr>
                        <w:t>Put the sausage meat or soft cheese into a bowl, add the herbs, season with salt and pepper and mix well to combine.</w:t>
                      </w:r>
                    </w:p>
                    <w:p w14:paraId="33F706A1" w14:textId="7FC599C8" w:rsidR="0086215F" w:rsidRDefault="0086215F" w:rsidP="00D26040">
                      <w:pPr>
                        <w:pStyle w:val="ListParagraph"/>
                        <w:numPr>
                          <w:ilvl w:val="0"/>
                          <w:numId w:val="31"/>
                        </w:numPr>
                        <w:rPr>
                          <w:color w:val="1F497D"/>
                          <w:sz w:val="24"/>
                          <w:szCs w:val="24"/>
                        </w:rPr>
                      </w:pPr>
                      <w:r>
                        <w:rPr>
                          <w:color w:val="1F497D"/>
                          <w:sz w:val="24"/>
                          <w:szCs w:val="24"/>
                        </w:rPr>
                        <w:t>Shape the sausage meat into 4 short sausages.</w:t>
                      </w:r>
                    </w:p>
                    <w:p w14:paraId="766E7436" w14:textId="032E4981" w:rsidR="0086215F" w:rsidRDefault="0086215F" w:rsidP="00D26040">
                      <w:pPr>
                        <w:pStyle w:val="ListParagraph"/>
                        <w:numPr>
                          <w:ilvl w:val="0"/>
                          <w:numId w:val="31"/>
                        </w:numPr>
                        <w:rPr>
                          <w:color w:val="1F497D"/>
                          <w:sz w:val="24"/>
                          <w:szCs w:val="24"/>
                        </w:rPr>
                      </w:pPr>
                      <w:r>
                        <w:rPr>
                          <w:color w:val="1F497D"/>
                          <w:sz w:val="24"/>
                          <w:szCs w:val="24"/>
                        </w:rPr>
                        <w:t>Place the chicken skinned side down, on a board and open them out. Season with salt and pepper, then place the sausage/cheese in the centre of each breast (and fold the chicken around it.</w:t>
                      </w:r>
                    </w:p>
                    <w:p w14:paraId="3606CAF1" w14:textId="5AF4FF96" w:rsidR="0086215F" w:rsidRDefault="0086215F" w:rsidP="00D26040">
                      <w:pPr>
                        <w:pStyle w:val="ListParagraph"/>
                        <w:numPr>
                          <w:ilvl w:val="0"/>
                          <w:numId w:val="31"/>
                        </w:numPr>
                        <w:rPr>
                          <w:color w:val="1F497D"/>
                          <w:sz w:val="24"/>
                          <w:szCs w:val="24"/>
                        </w:rPr>
                      </w:pPr>
                      <w:r>
                        <w:rPr>
                          <w:color w:val="1F497D"/>
                          <w:sz w:val="24"/>
                          <w:szCs w:val="24"/>
                        </w:rPr>
                        <w:t>Using the flat side of the large knife, stretch the bacon rashers out on a board and wrap around the chicken thighs – one rasher per breast with the seam under the chicken.</w:t>
                      </w:r>
                    </w:p>
                    <w:p w14:paraId="6F6BBC38" w14:textId="0A04E4CF" w:rsidR="0086215F" w:rsidRDefault="0086215F" w:rsidP="00D26040">
                      <w:pPr>
                        <w:pStyle w:val="ListParagraph"/>
                        <w:numPr>
                          <w:ilvl w:val="0"/>
                          <w:numId w:val="31"/>
                        </w:numPr>
                        <w:rPr>
                          <w:color w:val="1F497D"/>
                          <w:sz w:val="24"/>
                          <w:szCs w:val="24"/>
                        </w:rPr>
                      </w:pPr>
                      <w:r>
                        <w:rPr>
                          <w:color w:val="1F497D"/>
                          <w:sz w:val="24"/>
                          <w:szCs w:val="24"/>
                        </w:rPr>
                        <w:t xml:space="preserve"> Arrange the bacon wrapped chicken thighs in the lined roasting tin, seam down, and cover with foil. </w:t>
                      </w:r>
                    </w:p>
                    <w:p w14:paraId="01C6FA5A" w14:textId="73727BD1" w:rsidR="0086215F" w:rsidRDefault="0086215F" w:rsidP="00D26040">
                      <w:pPr>
                        <w:pStyle w:val="ListParagraph"/>
                        <w:numPr>
                          <w:ilvl w:val="0"/>
                          <w:numId w:val="31"/>
                        </w:numPr>
                        <w:rPr>
                          <w:color w:val="1F497D"/>
                          <w:sz w:val="24"/>
                          <w:szCs w:val="24"/>
                        </w:rPr>
                      </w:pPr>
                      <w:r>
                        <w:rPr>
                          <w:color w:val="1F497D"/>
                          <w:sz w:val="24"/>
                          <w:szCs w:val="24"/>
                        </w:rPr>
                        <w:t>Roast in the oven for about 20 minutes,</w:t>
                      </w:r>
                      <w:r w:rsidRPr="00135908">
                        <w:rPr>
                          <w:color w:val="1F497D"/>
                          <w:sz w:val="24"/>
                          <w:szCs w:val="24"/>
                        </w:rPr>
                        <w:t xml:space="preserve"> </w:t>
                      </w:r>
                      <w:r>
                        <w:rPr>
                          <w:color w:val="1F497D"/>
                          <w:sz w:val="24"/>
                          <w:szCs w:val="24"/>
                        </w:rPr>
                        <w:t>take foil off for final 10 minutes or until cooked through, golden, crispy. Set aside to rest for 10 minutes.</w:t>
                      </w:r>
                    </w:p>
                    <w:p w14:paraId="497F1055" w14:textId="33F801C3" w:rsidR="0086215F" w:rsidRDefault="0086215F" w:rsidP="00D26040">
                      <w:pPr>
                        <w:pStyle w:val="ListParagraph"/>
                        <w:numPr>
                          <w:ilvl w:val="0"/>
                          <w:numId w:val="31"/>
                        </w:numPr>
                        <w:rPr>
                          <w:color w:val="1F497D"/>
                          <w:sz w:val="24"/>
                          <w:szCs w:val="24"/>
                        </w:rPr>
                      </w:pPr>
                      <w:r>
                        <w:rPr>
                          <w:color w:val="1F497D"/>
                          <w:sz w:val="24"/>
                          <w:szCs w:val="24"/>
                        </w:rPr>
                        <w:t>Whilst the chicken is in the oven make the sauce you have chosen.</w:t>
                      </w:r>
                    </w:p>
                    <w:p w14:paraId="78CA919E" w14:textId="77777777" w:rsidR="0086215F" w:rsidRPr="00135908" w:rsidRDefault="0086215F" w:rsidP="00135908">
                      <w:pPr>
                        <w:ind w:left="360"/>
                        <w:rPr>
                          <w:color w:val="1F497D"/>
                          <w:sz w:val="24"/>
                          <w:szCs w:val="24"/>
                        </w:rPr>
                      </w:pPr>
                    </w:p>
                    <w:p w14:paraId="30F6FACD" w14:textId="77777777" w:rsidR="0086215F" w:rsidRPr="004752DF" w:rsidRDefault="0086215F" w:rsidP="00426C75">
                      <w:pPr>
                        <w:rPr>
                          <w:color w:val="1F497D"/>
                          <w:sz w:val="24"/>
                          <w:szCs w:val="24"/>
                        </w:rPr>
                      </w:pPr>
                    </w:p>
                    <w:p w14:paraId="0E004718" w14:textId="77777777" w:rsidR="0086215F" w:rsidRPr="004752DF" w:rsidRDefault="0086215F" w:rsidP="00426C75">
                      <w:pPr>
                        <w:rPr>
                          <w:color w:val="1F497D"/>
                          <w:sz w:val="24"/>
                          <w:szCs w:val="24"/>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52608" behindDoc="0" locked="0" layoutInCell="1" allowOverlap="1" wp14:anchorId="25C88FB6" wp14:editId="04CC40AC">
                <wp:simplePos x="0" y="0"/>
                <wp:positionH relativeFrom="column">
                  <wp:posOffset>139700</wp:posOffset>
                </wp:positionH>
                <wp:positionV relativeFrom="paragraph">
                  <wp:posOffset>6349365</wp:posOffset>
                </wp:positionV>
                <wp:extent cx="3200400" cy="3225800"/>
                <wp:effectExtent l="0" t="0" r="25400" b="25400"/>
                <wp:wrapSquare wrapText="bothSides"/>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2258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9D0E55" w14:textId="77777777" w:rsidR="0086215F" w:rsidRPr="00426C75" w:rsidRDefault="0086215F" w:rsidP="00426C75">
                            <w:pPr>
                              <w:rPr>
                                <w:b/>
                                <w:color w:val="1F497D"/>
                                <w:sz w:val="24"/>
                                <w:szCs w:val="24"/>
                                <w:u w:val="single"/>
                              </w:rPr>
                            </w:pPr>
                            <w:r w:rsidRPr="00426C75">
                              <w:rPr>
                                <w:b/>
                                <w:color w:val="1F497D"/>
                                <w:sz w:val="24"/>
                                <w:szCs w:val="24"/>
                                <w:u w:val="single"/>
                              </w:rPr>
                              <w:t>Equipment – write down the equipment you will need to use</w:t>
                            </w:r>
                          </w:p>
                          <w:p w14:paraId="523B8215" w14:textId="77777777" w:rsidR="0086215F" w:rsidRPr="00426C75" w:rsidRDefault="0086215F" w:rsidP="00426C75">
                            <w:pPr>
                              <w:rPr>
                                <w:color w:val="1F497D"/>
                                <w:sz w:val="24"/>
                                <w:szCs w:val="24"/>
                              </w:rPr>
                            </w:pPr>
                          </w:p>
                          <w:p w14:paraId="4FFA4A1A" w14:textId="77777777" w:rsidR="0086215F" w:rsidRPr="00426C75" w:rsidRDefault="0086215F" w:rsidP="00426C75">
                            <w:pPr>
                              <w:rPr>
                                <w:color w:val="1F497D"/>
                                <w:sz w:val="28"/>
                                <w:szCs w:val="28"/>
                              </w:rPr>
                            </w:pPr>
                          </w:p>
                          <w:p w14:paraId="4FF9A58E" w14:textId="77777777" w:rsidR="0086215F" w:rsidRPr="00426C75" w:rsidRDefault="0086215F" w:rsidP="00426C75">
                            <w:pPr>
                              <w:rPr>
                                <w:color w:val="1F497D"/>
                                <w:sz w:val="28"/>
                                <w:szCs w:val="28"/>
                              </w:rPr>
                            </w:pPr>
                          </w:p>
                          <w:p w14:paraId="375117D2" w14:textId="77777777" w:rsidR="0086215F" w:rsidRPr="00426C75" w:rsidRDefault="0086215F" w:rsidP="00426C75">
                            <w:pPr>
                              <w:rPr>
                                <w:color w:val="1F497D"/>
                                <w:sz w:val="28"/>
                                <w:szCs w:val="28"/>
                              </w:rPr>
                            </w:pPr>
                          </w:p>
                          <w:p w14:paraId="3D0BA7F5" w14:textId="77777777" w:rsidR="0086215F" w:rsidRPr="00426C75" w:rsidRDefault="0086215F" w:rsidP="00426C75">
                            <w:pPr>
                              <w:rPr>
                                <w:color w:val="1F497D"/>
                                <w:sz w:val="28"/>
                                <w:szCs w:val="28"/>
                              </w:rPr>
                            </w:pPr>
                          </w:p>
                          <w:p w14:paraId="03374596" w14:textId="77777777" w:rsidR="0086215F" w:rsidRPr="00426C75" w:rsidRDefault="0086215F" w:rsidP="00426C75">
                            <w:pPr>
                              <w:rPr>
                                <w:color w:val="1F497D"/>
                                <w:sz w:val="28"/>
                                <w:szCs w:val="28"/>
                              </w:rPr>
                            </w:pPr>
                          </w:p>
                          <w:p w14:paraId="7A754E53" w14:textId="77777777" w:rsidR="0086215F" w:rsidRPr="00426C75" w:rsidRDefault="0086215F" w:rsidP="00426C75">
                            <w:pPr>
                              <w:rPr>
                                <w:color w:val="1F497D"/>
                                <w:sz w:val="28"/>
                                <w:szCs w:val="28"/>
                              </w:rPr>
                            </w:pPr>
                          </w:p>
                          <w:p w14:paraId="014AC743" w14:textId="77777777" w:rsidR="0086215F" w:rsidRPr="00426C75" w:rsidRDefault="0086215F" w:rsidP="00426C75">
                            <w:pPr>
                              <w:rPr>
                                <w:color w:val="1F497D"/>
                                <w:sz w:val="28"/>
                                <w:szCs w:val="28"/>
                              </w:rPr>
                            </w:pPr>
                          </w:p>
                          <w:p w14:paraId="2CCAF82F" w14:textId="77777777" w:rsidR="0086215F" w:rsidRPr="00426C75" w:rsidRDefault="0086215F" w:rsidP="00426C75">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8FB6" id="_x0000_s1045" type="#_x0000_t202" style="position:absolute;margin-left:11pt;margin-top:499.95pt;width:252pt;height:2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" fillcolor="window" strokecolor="#4f81bd" strokeweight="2pt">
                <v:path arrowok="t"/>
                <v:textbox>
                  <w:txbxContent>
                    <w:p w14:paraId="069D0E55" w14:textId="77777777" w:rsidR="0086215F" w:rsidRPr="00426C75" w:rsidRDefault="0086215F" w:rsidP="00426C75">
                      <w:pPr>
                        <w:rPr>
                          <w:b/>
                          <w:color w:val="1F497D"/>
                          <w:sz w:val="24"/>
                          <w:szCs w:val="24"/>
                          <w:u w:val="single"/>
                        </w:rPr>
                      </w:pPr>
                      <w:r w:rsidRPr="00426C75">
                        <w:rPr>
                          <w:b/>
                          <w:color w:val="1F497D"/>
                          <w:sz w:val="24"/>
                          <w:szCs w:val="24"/>
                          <w:u w:val="single"/>
                        </w:rPr>
                        <w:t>Equipment – write down the equipment you will need to use</w:t>
                      </w:r>
                    </w:p>
                    <w:p w14:paraId="523B8215" w14:textId="77777777" w:rsidR="0086215F" w:rsidRPr="00426C75" w:rsidRDefault="0086215F" w:rsidP="00426C75">
                      <w:pPr>
                        <w:rPr>
                          <w:color w:val="1F497D"/>
                          <w:sz w:val="24"/>
                          <w:szCs w:val="24"/>
                        </w:rPr>
                      </w:pPr>
                    </w:p>
                    <w:p w14:paraId="4FFA4A1A" w14:textId="77777777" w:rsidR="0086215F" w:rsidRPr="00426C75" w:rsidRDefault="0086215F" w:rsidP="00426C75">
                      <w:pPr>
                        <w:rPr>
                          <w:color w:val="1F497D"/>
                          <w:sz w:val="28"/>
                          <w:szCs w:val="28"/>
                        </w:rPr>
                      </w:pPr>
                    </w:p>
                    <w:p w14:paraId="4FF9A58E" w14:textId="77777777" w:rsidR="0086215F" w:rsidRPr="00426C75" w:rsidRDefault="0086215F" w:rsidP="00426C75">
                      <w:pPr>
                        <w:rPr>
                          <w:color w:val="1F497D"/>
                          <w:sz w:val="28"/>
                          <w:szCs w:val="28"/>
                        </w:rPr>
                      </w:pPr>
                    </w:p>
                    <w:p w14:paraId="375117D2" w14:textId="77777777" w:rsidR="0086215F" w:rsidRPr="00426C75" w:rsidRDefault="0086215F" w:rsidP="00426C75">
                      <w:pPr>
                        <w:rPr>
                          <w:color w:val="1F497D"/>
                          <w:sz w:val="28"/>
                          <w:szCs w:val="28"/>
                        </w:rPr>
                      </w:pPr>
                    </w:p>
                    <w:p w14:paraId="3D0BA7F5" w14:textId="77777777" w:rsidR="0086215F" w:rsidRPr="00426C75" w:rsidRDefault="0086215F" w:rsidP="00426C75">
                      <w:pPr>
                        <w:rPr>
                          <w:color w:val="1F497D"/>
                          <w:sz w:val="28"/>
                          <w:szCs w:val="28"/>
                        </w:rPr>
                      </w:pPr>
                    </w:p>
                    <w:p w14:paraId="03374596" w14:textId="77777777" w:rsidR="0086215F" w:rsidRPr="00426C75" w:rsidRDefault="0086215F" w:rsidP="00426C75">
                      <w:pPr>
                        <w:rPr>
                          <w:color w:val="1F497D"/>
                          <w:sz w:val="28"/>
                          <w:szCs w:val="28"/>
                        </w:rPr>
                      </w:pPr>
                    </w:p>
                    <w:p w14:paraId="7A754E53" w14:textId="77777777" w:rsidR="0086215F" w:rsidRPr="00426C75" w:rsidRDefault="0086215F" w:rsidP="00426C75">
                      <w:pPr>
                        <w:rPr>
                          <w:color w:val="1F497D"/>
                          <w:sz w:val="28"/>
                          <w:szCs w:val="28"/>
                        </w:rPr>
                      </w:pPr>
                    </w:p>
                    <w:p w14:paraId="014AC743" w14:textId="77777777" w:rsidR="0086215F" w:rsidRPr="00426C75" w:rsidRDefault="0086215F" w:rsidP="00426C75">
                      <w:pPr>
                        <w:rPr>
                          <w:color w:val="1F497D"/>
                          <w:sz w:val="28"/>
                          <w:szCs w:val="28"/>
                        </w:rPr>
                      </w:pPr>
                    </w:p>
                    <w:p w14:paraId="2CCAF82F" w14:textId="77777777" w:rsidR="0086215F" w:rsidRPr="00426C75" w:rsidRDefault="0086215F" w:rsidP="00426C75">
                      <w:pPr>
                        <w:rPr>
                          <w:color w:val="1F497D"/>
                          <w:sz w:val="28"/>
                          <w:szCs w:val="28"/>
                        </w:rPr>
                      </w:pPr>
                    </w:p>
                  </w:txbxContent>
                </v:textbox>
                <w10:wrap type="square"/>
              </v:shape>
            </w:pict>
          </mc:Fallback>
        </mc:AlternateContent>
      </w:r>
      <w:r w:rsidR="00426C75">
        <w:t>§§§§§§§§§§§§§§§§§§§§§§§§</w:t>
      </w:r>
    </w:p>
    <w:p w14:paraId="53120803" w14:textId="2AA9B2A8" w:rsidR="006C43F0" w:rsidRDefault="00F80DCC" w:rsidP="006C43F0">
      <w:r>
        <w:rPr>
          <w:noProof/>
          <w:lang w:eastAsia="en-GB"/>
        </w:rPr>
        <mc:AlternateContent>
          <mc:Choice Requires="wps">
            <w:drawing>
              <wp:anchor distT="0" distB="0" distL="114300" distR="114300" simplePos="0" relativeHeight="251658752" behindDoc="0" locked="0" layoutInCell="1" allowOverlap="1" wp14:anchorId="721B0997" wp14:editId="68F53799">
                <wp:simplePos x="0" y="0"/>
                <wp:positionH relativeFrom="column">
                  <wp:posOffset>69850</wp:posOffset>
                </wp:positionH>
                <wp:positionV relativeFrom="paragraph">
                  <wp:posOffset>6743700</wp:posOffset>
                </wp:positionV>
                <wp:extent cx="2768600" cy="2950210"/>
                <wp:effectExtent l="0" t="0" r="25400" b="21590"/>
                <wp:wrapSquare wrapText="bothSides"/>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295021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D7FADC" w14:textId="77777777" w:rsidR="0086215F" w:rsidRPr="006C43F0" w:rsidRDefault="0086215F" w:rsidP="006C43F0">
                            <w:pPr>
                              <w:rPr>
                                <w:b/>
                                <w:color w:val="1F497D"/>
                                <w:sz w:val="24"/>
                                <w:szCs w:val="24"/>
                                <w:u w:val="single"/>
                              </w:rPr>
                            </w:pPr>
                            <w:r w:rsidRPr="006C43F0">
                              <w:rPr>
                                <w:b/>
                                <w:color w:val="1F497D"/>
                                <w:sz w:val="24"/>
                                <w:szCs w:val="24"/>
                                <w:u w:val="single"/>
                              </w:rPr>
                              <w:t>Equipment – write down the equipment you will need to use</w:t>
                            </w:r>
                          </w:p>
                          <w:p w14:paraId="4EBFB0A6" w14:textId="77777777" w:rsidR="0086215F" w:rsidRPr="006C43F0" w:rsidRDefault="0086215F" w:rsidP="006C43F0">
                            <w:pPr>
                              <w:rPr>
                                <w:color w:val="1F497D"/>
                                <w:sz w:val="24"/>
                                <w:szCs w:val="24"/>
                              </w:rPr>
                            </w:pPr>
                          </w:p>
                          <w:p w14:paraId="2AE8AB45" w14:textId="77777777" w:rsidR="0086215F" w:rsidRPr="006C43F0" w:rsidRDefault="0086215F" w:rsidP="006C43F0">
                            <w:pPr>
                              <w:rPr>
                                <w:color w:val="1F497D"/>
                                <w:sz w:val="28"/>
                                <w:szCs w:val="28"/>
                              </w:rPr>
                            </w:pPr>
                          </w:p>
                          <w:p w14:paraId="3AFF3D2D" w14:textId="77777777" w:rsidR="0086215F" w:rsidRPr="006C43F0" w:rsidRDefault="0086215F" w:rsidP="006C43F0">
                            <w:pPr>
                              <w:rPr>
                                <w:color w:val="1F497D"/>
                                <w:sz w:val="28"/>
                                <w:szCs w:val="28"/>
                              </w:rPr>
                            </w:pPr>
                          </w:p>
                          <w:p w14:paraId="6CDAA948" w14:textId="77777777" w:rsidR="0086215F" w:rsidRPr="006C43F0" w:rsidRDefault="0086215F" w:rsidP="006C43F0">
                            <w:pPr>
                              <w:rPr>
                                <w:color w:val="1F497D"/>
                                <w:sz w:val="28"/>
                                <w:szCs w:val="28"/>
                              </w:rPr>
                            </w:pPr>
                          </w:p>
                          <w:p w14:paraId="1B9D295E" w14:textId="77777777" w:rsidR="0086215F" w:rsidRPr="006C43F0" w:rsidRDefault="0086215F" w:rsidP="006C43F0">
                            <w:pPr>
                              <w:rPr>
                                <w:color w:val="1F497D"/>
                                <w:sz w:val="28"/>
                                <w:szCs w:val="28"/>
                              </w:rPr>
                            </w:pPr>
                          </w:p>
                          <w:p w14:paraId="7748B883" w14:textId="77777777" w:rsidR="0086215F" w:rsidRPr="006C43F0" w:rsidRDefault="0086215F" w:rsidP="006C43F0">
                            <w:pPr>
                              <w:rPr>
                                <w:color w:val="1F497D"/>
                                <w:sz w:val="28"/>
                                <w:szCs w:val="28"/>
                              </w:rPr>
                            </w:pPr>
                          </w:p>
                          <w:p w14:paraId="3BDB70BA" w14:textId="77777777" w:rsidR="0086215F" w:rsidRPr="006C43F0" w:rsidRDefault="0086215F" w:rsidP="006C43F0">
                            <w:pPr>
                              <w:rPr>
                                <w:color w:val="1F497D"/>
                                <w:sz w:val="28"/>
                                <w:szCs w:val="28"/>
                              </w:rPr>
                            </w:pPr>
                          </w:p>
                          <w:p w14:paraId="6C806237" w14:textId="77777777" w:rsidR="0086215F" w:rsidRPr="006C43F0" w:rsidRDefault="0086215F" w:rsidP="006C43F0">
                            <w:pPr>
                              <w:rPr>
                                <w:color w:val="1F497D"/>
                                <w:sz w:val="28"/>
                                <w:szCs w:val="28"/>
                              </w:rPr>
                            </w:pPr>
                          </w:p>
                          <w:p w14:paraId="1444BF3C" w14:textId="77777777" w:rsidR="0086215F" w:rsidRPr="006C43F0" w:rsidRDefault="0086215F" w:rsidP="006C43F0">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B0997" id="_x0000_s1046" type="#_x0000_t202" style="position:absolute;margin-left:5.5pt;margin-top:531pt;width:218pt;height:23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" fillcolor="window" strokecolor="#4f81bd" strokeweight="2pt">
                <v:path arrowok="t"/>
                <v:textbox>
                  <w:txbxContent>
                    <w:p w14:paraId="4ED7FADC" w14:textId="77777777" w:rsidR="0086215F" w:rsidRPr="006C43F0" w:rsidRDefault="0086215F" w:rsidP="006C43F0">
                      <w:pPr>
                        <w:rPr>
                          <w:b/>
                          <w:color w:val="1F497D"/>
                          <w:sz w:val="24"/>
                          <w:szCs w:val="24"/>
                          <w:u w:val="single"/>
                        </w:rPr>
                      </w:pPr>
                      <w:r w:rsidRPr="006C43F0">
                        <w:rPr>
                          <w:b/>
                          <w:color w:val="1F497D"/>
                          <w:sz w:val="24"/>
                          <w:szCs w:val="24"/>
                          <w:u w:val="single"/>
                        </w:rPr>
                        <w:t>Equipment – write down the equipment you will need to use</w:t>
                      </w:r>
                    </w:p>
                    <w:p w14:paraId="4EBFB0A6" w14:textId="77777777" w:rsidR="0086215F" w:rsidRPr="006C43F0" w:rsidRDefault="0086215F" w:rsidP="006C43F0">
                      <w:pPr>
                        <w:rPr>
                          <w:color w:val="1F497D"/>
                          <w:sz w:val="24"/>
                          <w:szCs w:val="24"/>
                        </w:rPr>
                      </w:pPr>
                    </w:p>
                    <w:p w14:paraId="2AE8AB45" w14:textId="77777777" w:rsidR="0086215F" w:rsidRPr="006C43F0" w:rsidRDefault="0086215F" w:rsidP="006C43F0">
                      <w:pPr>
                        <w:rPr>
                          <w:color w:val="1F497D"/>
                          <w:sz w:val="28"/>
                          <w:szCs w:val="28"/>
                        </w:rPr>
                      </w:pPr>
                    </w:p>
                    <w:p w14:paraId="3AFF3D2D" w14:textId="77777777" w:rsidR="0086215F" w:rsidRPr="006C43F0" w:rsidRDefault="0086215F" w:rsidP="006C43F0">
                      <w:pPr>
                        <w:rPr>
                          <w:color w:val="1F497D"/>
                          <w:sz w:val="28"/>
                          <w:szCs w:val="28"/>
                        </w:rPr>
                      </w:pPr>
                    </w:p>
                    <w:p w14:paraId="6CDAA948" w14:textId="77777777" w:rsidR="0086215F" w:rsidRPr="006C43F0" w:rsidRDefault="0086215F" w:rsidP="006C43F0">
                      <w:pPr>
                        <w:rPr>
                          <w:color w:val="1F497D"/>
                          <w:sz w:val="28"/>
                          <w:szCs w:val="28"/>
                        </w:rPr>
                      </w:pPr>
                    </w:p>
                    <w:p w14:paraId="1B9D295E" w14:textId="77777777" w:rsidR="0086215F" w:rsidRPr="006C43F0" w:rsidRDefault="0086215F" w:rsidP="006C43F0">
                      <w:pPr>
                        <w:rPr>
                          <w:color w:val="1F497D"/>
                          <w:sz w:val="28"/>
                          <w:szCs w:val="28"/>
                        </w:rPr>
                      </w:pPr>
                    </w:p>
                    <w:p w14:paraId="7748B883" w14:textId="77777777" w:rsidR="0086215F" w:rsidRPr="006C43F0" w:rsidRDefault="0086215F" w:rsidP="006C43F0">
                      <w:pPr>
                        <w:rPr>
                          <w:color w:val="1F497D"/>
                          <w:sz w:val="28"/>
                          <w:szCs w:val="28"/>
                        </w:rPr>
                      </w:pPr>
                    </w:p>
                    <w:p w14:paraId="3BDB70BA" w14:textId="77777777" w:rsidR="0086215F" w:rsidRPr="006C43F0" w:rsidRDefault="0086215F" w:rsidP="006C43F0">
                      <w:pPr>
                        <w:rPr>
                          <w:color w:val="1F497D"/>
                          <w:sz w:val="28"/>
                          <w:szCs w:val="28"/>
                        </w:rPr>
                      </w:pPr>
                    </w:p>
                    <w:p w14:paraId="6C806237" w14:textId="77777777" w:rsidR="0086215F" w:rsidRPr="006C43F0" w:rsidRDefault="0086215F" w:rsidP="006C43F0">
                      <w:pPr>
                        <w:rPr>
                          <w:color w:val="1F497D"/>
                          <w:sz w:val="28"/>
                          <w:szCs w:val="28"/>
                        </w:rPr>
                      </w:pPr>
                    </w:p>
                    <w:p w14:paraId="1444BF3C" w14:textId="77777777" w:rsidR="0086215F" w:rsidRPr="006C43F0" w:rsidRDefault="0086215F" w:rsidP="006C43F0">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95FED61" wp14:editId="63E80D1A">
                <wp:simplePos x="0" y="0"/>
                <wp:positionH relativeFrom="column">
                  <wp:posOffset>3213100</wp:posOffset>
                </wp:positionH>
                <wp:positionV relativeFrom="paragraph">
                  <wp:posOffset>6858000</wp:posOffset>
                </wp:positionV>
                <wp:extent cx="3429000" cy="2768600"/>
                <wp:effectExtent l="0" t="0" r="0" b="0"/>
                <wp:wrapSquare wrapText="bothSides"/>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768600"/>
                        </a:xfrm>
                        <a:prstGeom prst="rect">
                          <a:avLst/>
                        </a:prstGeom>
                        <a:solidFill>
                          <a:sysClr val="window" lastClr="FFFFFF"/>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D383EC" w14:textId="7DFC582A" w:rsidR="0086215F" w:rsidRPr="006C43F0" w:rsidRDefault="0086215F" w:rsidP="006C43F0">
                            <w:pPr>
                              <w:rPr>
                                <w:color w:val="FFFFFF"/>
                                <w:sz w:val="28"/>
                                <w:szCs w:val="28"/>
                              </w:rPr>
                            </w:pPr>
                          </w:p>
                          <w:p w14:paraId="5178CE93" w14:textId="26F4AF12" w:rsidR="0086215F" w:rsidRPr="006C43F0" w:rsidRDefault="0062789B" w:rsidP="006C43F0">
                            <w:pPr>
                              <w:rPr>
                                <w:color w:val="FFFFFF"/>
                                <w:sz w:val="28"/>
                                <w:szCs w:val="28"/>
                              </w:rPr>
                            </w:pPr>
                            <w:r>
                              <w:rPr>
                                <w:noProof/>
                                <w:color w:val="FFFFFF"/>
                                <w:sz w:val="28"/>
                                <w:szCs w:val="28"/>
                                <w:lang w:eastAsia="en-GB"/>
                              </w:rPr>
                              <w:drawing>
                                <wp:inline distT="0" distB="0" distL="0" distR="0" wp14:anchorId="13ED0AC7" wp14:editId="29947E3F">
                                  <wp:extent cx="3220720" cy="2347662"/>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sponge.jpg"/>
                                          <pic:cNvPicPr/>
                                        </pic:nvPicPr>
                                        <pic:blipFill>
                                          <a:blip r:embed="rId15">
                                            <a:extLst>
                                              <a:ext uri="{28A0092B-C50C-407E-A947-70E740481C1C}">
                                                <a14:useLocalDpi xmlns:a14="http://schemas.microsoft.com/office/drawing/2010/main" val="0"/>
                                              </a:ext>
                                            </a:extLst>
                                          </a:blip>
                                          <a:stretch>
                                            <a:fillRect/>
                                          </a:stretch>
                                        </pic:blipFill>
                                        <pic:spPr>
                                          <a:xfrm>
                                            <a:off x="0" y="0"/>
                                            <a:ext cx="3220720" cy="2347662"/>
                                          </a:xfrm>
                                          <a:prstGeom prst="rect">
                                            <a:avLst/>
                                          </a:prstGeom>
                                        </pic:spPr>
                                      </pic:pic>
                                    </a:graphicData>
                                  </a:graphic>
                                </wp:inline>
                              </w:drawing>
                            </w:r>
                          </w:p>
                          <w:p w14:paraId="2299AF14" w14:textId="77777777" w:rsidR="0086215F" w:rsidRPr="006C43F0" w:rsidRDefault="0086215F" w:rsidP="006C43F0">
                            <w:pPr>
                              <w:rPr>
                                <w:color w:val="FFFFFF"/>
                                <w:sz w:val="28"/>
                                <w:szCs w:val="28"/>
                              </w:rPr>
                            </w:pPr>
                          </w:p>
                          <w:p w14:paraId="7CDE454A" w14:textId="77777777" w:rsidR="0086215F" w:rsidRPr="006C43F0" w:rsidRDefault="0086215F" w:rsidP="006C43F0">
                            <w:pPr>
                              <w:rPr>
                                <w:color w:val="FFFFFF"/>
                                <w:sz w:val="28"/>
                                <w:szCs w:val="28"/>
                              </w:rPr>
                            </w:pPr>
                          </w:p>
                          <w:p w14:paraId="76151C78" w14:textId="77777777" w:rsidR="0086215F" w:rsidRPr="006C43F0" w:rsidRDefault="0086215F" w:rsidP="006C43F0">
                            <w:pPr>
                              <w:rPr>
                                <w:color w:val="FFFFFF"/>
                                <w:sz w:val="28"/>
                                <w:szCs w:val="28"/>
                              </w:rPr>
                            </w:pPr>
                          </w:p>
                          <w:p w14:paraId="22F219B6" w14:textId="77777777" w:rsidR="0086215F" w:rsidRPr="006C43F0" w:rsidRDefault="0086215F" w:rsidP="006C43F0">
                            <w:pPr>
                              <w:rPr>
                                <w:color w:val="FFFFFF"/>
                                <w:sz w:val="28"/>
                                <w:szCs w:val="28"/>
                              </w:rPr>
                            </w:pPr>
                          </w:p>
                          <w:p w14:paraId="3CD1272C" w14:textId="77777777" w:rsidR="0086215F" w:rsidRPr="006C43F0" w:rsidRDefault="0086215F" w:rsidP="006C43F0">
                            <w:pPr>
                              <w:rPr>
                                <w:color w:val="FFFFFF"/>
                                <w:sz w:val="28"/>
                                <w:szCs w:val="28"/>
                              </w:rPr>
                            </w:pPr>
                          </w:p>
                          <w:p w14:paraId="3ED88479" w14:textId="77777777" w:rsidR="0086215F" w:rsidRPr="006C43F0" w:rsidRDefault="0086215F" w:rsidP="006C43F0">
                            <w:pPr>
                              <w:rPr>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FED61" id="_x0000_s1047" type="#_x0000_t202" style="position:absolute;margin-left:253pt;margin-top:540pt;width:270pt;height:2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" fillcolor="window" stroked="f" strokeweight="2pt">
                <v:path arrowok="t"/>
                <v:textbox>
                  <w:txbxContent>
                    <w:p w14:paraId="54D383EC" w14:textId="7DFC582A" w:rsidR="0086215F" w:rsidRPr="006C43F0" w:rsidRDefault="0086215F" w:rsidP="006C43F0">
                      <w:pPr>
                        <w:rPr>
                          <w:color w:val="FFFFFF"/>
                          <w:sz w:val="28"/>
                          <w:szCs w:val="28"/>
                        </w:rPr>
                      </w:pPr>
                    </w:p>
                    <w:p w14:paraId="5178CE93" w14:textId="26F4AF12" w:rsidR="0086215F" w:rsidRPr="006C43F0" w:rsidRDefault="0062789B" w:rsidP="006C43F0">
                      <w:pPr>
                        <w:rPr>
                          <w:color w:val="FFFFFF"/>
                          <w:sz w:val="28"/>
                          <w:szCs w:val="28"/>
                        </w:rPr>
                      </w:pPr>
                      <w:r>
                        <w:rPr>
                          <w:noProof/>
                          <w:color w:val="FFFFFF"/>
                          <w:sz w:val="28"/>
                          <w:szCs w:val="28"/>
                          <w:lang w:eastAsia="en-GB"/>
                        </w:rPr>
                        <w:drawing>
                          <wp:inline distT="0" distB="0" distL="0" distR="0" wp14:anchorId="13ED0AC7" wp14:editId="29947E3F">
                            <wp:extent cx="3220720" cy="2347662"/>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sponge.jpg"/>
                                    <pic:cNvPicPr/>
                                  </pic:nvPicPr>
                                  <pic:blipFill>
                                    <a:blip r:embed="rId15">
                                      <a:extLst>
                                        <a:ext uri="{28A0092B-C50C-407E-A947-70E740481C1C}">
                                          <a14:useLocalDpi xmlns:a14="http://schemas.microsoft.com/office/drawing/2010/main" val="0"/>
                                        </a:ext>
                                      </a:extLst>
                                    </a:blip>
                                    <a:stretch>
                                      <a:fillRect/>
                                    </a:stretch>
                                  </pic:blipFill>
                                  <pic:spPr>
                                    <a:xfrm>
                                      <a:off x="0" y="0"/>
                                      <a:ext cx="3220720" cy="2347662"/>
                                    </a:xfrm>
                                    <a:prstGeom prst="rect">
                                      <a:avLst/>
                                    </a:prstGeom>
                                  </pic:spPr>
                                </pic:pic>
                              </a:graphicData>
                            </a:graphic>
                          </wp:inline>
                        </w:drawing>
                      </w:r>
                    </w:p>
                    <w:p w14:paraId="2299AF14" w14:textId="77777777" w:rsidR="0086215F" w:rsidRPr="006C43F0" w:rsidRDefault="0086215F" w:rsidP="006C43F0">
                      <w:pPr>
                        <w:rPr>
                          <w:color w:val="FFFFFF"/>
                          <w:sz w:val="28"/>
                          <w:szCs w:val="28"/>
                        </w:rPr>
                      </w:pPr>
                    </w:p>
                    <w:p w14:paraId="7CDE454A" w14:textId="77777777" w:rsidR="0086215F" w:rsidRPr="006C43F0" w:rsidRDefault="0086215F" w:rsidP="006C43F0">
                      <w:pPr>
                        <w:rPr>
                          <w:color w:val="FFFFFF"/>
                          <w:sz w:val="28"/>
                          <w:szCs w:val="28"/>
                        </w:rPr>
                      </w:pPr>
                    </w:p>
                    <w:p w14:paraId="76151C78" w14:textId="77777777" w:rsidR="0086215F" w:rsidRPr="006C43F0" w:rsidRDefault="0086215F" w:rsidP="006C43F0">
                      <w:pPr>
                        <w:rPr>
                          <w:color w:val="FFFFFF"/>
                          <w:sz w:val="28"/>
                          <w:szCs w:val="28"/>
                        </w:rPr>
                      </w:pPr>
                    </w:p>
                    <w:p w14:paraId="22F219B6" w14:textId="77777777" w:rsidR="0086215F" w:rsidRPr="006C43F0" w:rsidRDefault="0086215F" w:rsidP="006C43F0">
                      <w:pPr>
                        <w:rPr>
                          <w:color w:val="FFFFFF"/>
                          <w:sz w:val="28"/>
                          <w:szCs w:val="28"/>
                        </w:rPr>
                      </w:pPr>
                    </w:p>
                    <w:p w14:paraId="3CD1272C" w14:textId="77777777" w:rsidR="0086215F" w:rsidRPr="006C43F0" w:rsidRDefault="0086215F" w:rsidP="006C43F0">
                      <w:pPr>
                        <w:rPr>
                          <w:color w:val="FFFFFF"/>
                          <w:sz w:val="28"/>
                          <w:szCs w:val="28"/>
                        </w:rPr>
                      </w:pPr>
                    </w:p>
                    <w:p w14:paraId="3ED88479" w14:textId="77777777" w:rsidR="0086215F" w:rsidRPr="006C43F0" w:rsidRDefault="0086215F" w:rsidP="006C43F0">
                      <w:pPr>
                        <w:rPr>
                          <w:color w:val="FFFFFF"/>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57728" behindDoc="0" locked="0" layoutInCell="1" allowOverlap="1" wp14:anchorId="6B7202D5" wp14:editId="0D9C3E4A">
                <wp:simplePos x="0" y="0"/>
                <wp:positionH relativeFrom="column">
                  <wp:posOffset>2374900</wp:posOffset>
                </wp:positionH>
                <wp:positionV relativeFrom="paragraph">
                  <wp:posOffset>457200</wp:posOffset>
                </wp:positionV>
                <wp:extent cx="4292600" cy="6057900"/>
                <wp:effectExtent l="0" t="0" r="25400" b="381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60579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0086D9" w14:textId="77777777" w:rsidR="0086215F" w:rsidRDefault="0086215F" w:rsidP="006C43F0">
                            <w:pPr>
                              <w:rPr>
                                <w:b/>
                                <w:color w:val="1F497D"/>
                                <w:sz w:val="24"/>
                                <w:szCs w:val="24"/>
                                <w:u w:val="single"/>
                              </w:rPr>
                            </w:pPr>
                            <w:r w:rsidRPr="006C43F0">
                              <w:rPr>
                                <w:b/>
                                <w:color w:val="1F497D"/>
                                <w:sz w:val="24"/>
                                <w:szCs w:val="24"/>
                                <w:u w:val="single"/>
                              </w:rPr>
                              <w:t xml:space="preserve">Method </w:t>
                            </w:r>
                          </w:p>
                          <w:p w14:paraId="0E272A21" w14:textId="77777777"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 xml:space="preserve">Preheat the oven to 180oC/350oF/gas 4 • Grease the bottom and sides of two 20cm sandwich cake tins with butter • Line the base of each tin with greaseproof paper, then dust the sides lightly with flour • </w:t>
                            </w:r>
                          </w:p>
                          <w:p w14:paraId="7FC76735" w14:textId="0F87E1EC"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 xml:space="preserve">You can make your sponge like this (by hand), or in a food processor • Beat the butter and sugar together with a wooden spoon, until very light and fluffy • Add the eggs one at a time, beating each one in well before you add the next • Sift in the flour • Finely grate over the lemon zest then fold it into the mixture (halve the lemon and save it for later) </w:t>
                            </w:r>
                          </w:p>
                          <w:p w14:paraId="6A5F3144" w14:textId="77777777"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 xml:space="preserve">Divide the cake mix into the prepared tins and spread it out using a spatula • Bake in the hot oven for around 20 minutes, or until lightly golden brown and risen • You can check to see if the cake is cooked by sticking a cocktail stick or skewer right into the middle of the sponge • Remove it after 5 seconds and if it comes out clean the cake’s cooked; if slightly sticky it needs a bit longer, so put it back into the oven • Allow the cakes to cool slightly in the tins, then carefully turn them out on to a rack to cool completely </w:t>
                            </w:r>
                          </w:p>
                          <w:p w14:paraId="14609BB1" w14:textId="77777777"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Hull and slice your strawberries • Carefully score the vanilla pod lengthways and scrape out all of the seeds</w:t>
                            </w:r>
                            <w:r w:rsidRPr="00F80DCC">
                              <w:rPr>
                                <w:rFonts w:asciiTheme="majorHAnsi" w:hAnsiTheme="majorHAnsi"/>
                                <w:color w:val="365F91" w:themeColor="accent1" w:themeShade="BF"/>
                                <w:szCs w:val="20"/>
                              </w:rPr>
                              <w:br/>
                              <w:t xml:space="preserve">• Gently warm the jam in a pan over a low heat • Remove from the heat and stir in your sliced strawberries • Add the cream to a bowl with the sugar and vanilla seeds, and squeeze in the juice from your zested lemon • Whip until you have nice soft peaks • Pick the least attractive sponge to go on the bottom and put it in the middle of your serving platter or cake plate • If it’s a little rounded on top, simply trim and flatten it off by using a sharp knife and rotating the plate and sponge as you cut • Smear over the jam and strawberries, then spread the sweetened cream over the top • Place the second cake, with the pretty side facing up, on top and dust it with icing sugar </w:t>
                            </w:r>
                          </w:p>
                          <w:p w14:paraId="601E015B" w14:textId="77777777" w:rsidR="0086215F" w:rsidRPr="00F80DCC" w:rsidRDefault="0086215F" w:rsidP="00F80DCC">
                            <w:pPr>
                              <w:pStyle w:val="ListParagraph"/>
                              <w:spacing w:before="100" w:beforeAutospacing="1" w:after="100" w:afterAutospacing="1" w:line="240" w:lineRule="auto"/>
                              <w:rPr>
                                <w:rFonts w:asciiTheme="majorHAnsi" w:hAnsiTheme="majorHAnsi"/>
                                <w:color w:val="365F91" w:themeColor="accent1" w:themeShade="BF"/>
                                <w:szCs w:val="20"/>
                              </w:rPr>
                            </w:pPr>
                          </w:p>
                          <w:p w14:paraId="6AF2DB78" w14:textId="77777777" w:rsidR="0086215F" w:rsidRPr="00F80DCC" w:rsidRDefault="0086215F" w:rsidP="00F80DCC">
                            <w:pPr>
                              <w:pStyle w:val="ListParagraph"/>
                              <w:spacing w:before="100" w:beforeAutospacing="1" w:after="100" w:afterAutospacing="1" w:line="240" w:lineRule="auto"/>
                              <w:rPr>
                                <w:rFonts w:ascii="Times" w:hAnsi="Times"/>
                                <w:sz w:val="20"/>
                                <w:szCs w:val="20"/>
                              </w:rPr>
                            </w:pPr>
                          </w:p>
                          <w:p w14:paraId="2FF5F59A" w14:textId="4A15428D" w:rsidR="0086215F" w:rsidRPr="00F80DCC" w:rsidRDefault="0086215F" w:rsidP="00F80DCC">
                            <w:pPr>
                              <w:ind w:left="360"/>
                              <w:rPr>
                                <w:rFonts w:eastAsia="Times New Roman"/>
                                <w:b/>
                                <w:bCs/>
                                <w:color w:val="1F497D"/>
                                <w:sz w:val="24"/>
                                <w:szCs w:val="24"/>
                              </w:rPr>
                            </w:pPr>
                          </w:p>
                          <w:p w14:paraId="09DBD204" w14:textId="77777777" w:rsidR="0086215F" w:rsidRPr="006C43F0" w:rsidRDefault="0086215F" w:rsidP="006C43F0">
                            <w:pPr>
                              <w:rPr>
                                <w:color w:val="1F497D"/>
                                <w:sz w:val="24"/>
                                <w:szCs w:val="24"/>
                              </w:rPr>
                            </w:pPr>
                          </w:p>
                          <w:p w14:paraId="5114985A" w14:textId="77777777" w:rsidR="0086215F" w:rsidRPr="006C43F0" w:rsidRDefault="0086215F" w:rsidP="006C43F0">
                            <w:pPr>
                              <w:rPr>
                                <w:color w:val="1F497D"/>
                                <w:sz w:val="28"/>
                                <w:szCs w:val="28"/>
                              </w:rPr>
                            </w:pPr>
                          </w:p>
                          <w:p w14:paraId="1E2597AE" w14:textId="77777777" w:rsidR="0086215F" w:rsidRPr="006C43F0" w:rsidRDefault="0086215F" w:rsidP="006C43F0">
                            <w:pPr>
                              <w:rPr>
                                <w:color w:val="1F497D"/>
                                <w:sz w:val="28"/>
                                <w:szCs w:val="28"/>
                              </w:rPr>
                            </w:pPr>
                          </w:p>
                          <w:p w14:paraId="23389FAA" w14:textId="77777777" w:rsidR="0086215F" w:rsidRPr="006C43F0" w:rsidRDefault="0086215F" w:rsidP="006C43F0">
                            <w:pPr>
                              <w:rPr>
                                <w:color w:val="1F497D"/>
                                <w:sz w:val="28"/>
                                <w:szCs w:val="28"/>
                              </w:rPr>
                            </w:pPr>
                          </w:p>
                          <w:p w14:paraId="4E52121A" w14:textId="77777777" w:rsidR="0086215F" w:rsidRPr="006C43F0" w:rsidRDefault="0086215F" w:rsidP="006C43F0">
                            <w:pPr>
                              <w:rPr>
                                <w:color w:val="1F497D"/>
                                <w:sz w:val="28"/>
                                <w:szCs w:val="28"/>
                              </w:rPr>
                            </w:pPr>
                          </w:p>
                          <w:p w14:paraId="3D8D4504" w14:textId="77777777" w:rsidR="0086215F" w:rsidRPr="006C43F0" w:rsidRDefault="0086215F" w:rsidP="006C43F0">
                            <w:pPr>
                              <w:rPr>
                                <w:color w:val="1F497D"/>
                                <w:sz w:val="28"/>
                                <w:szCs w:val="28"/>
                              </w:rPr>
                            </w:pPr>
                          </w:p>
                          <w:p w14:paraId="6F9D6E8F" w14:textId="77777777" w:rsidR="0086215F" w:rsidRPr="006C43F0" w:rsidRDefault="0086215F" w:rsidP="006C43F0">
                            <w:pPr>
                              <w:rPr>
                                <w:color w:val="1F497D"/>
                                <w:sz w:val="28"/>
                                <w:szCs w:val="28"/>
                              </w:rPr>
                            </w:pPr>
                          </w:p>
                          <w:p w14:paraId="05A7686D" w14:textId="77777777" w:rsidR="0086215F" w:rsidRPr="006C43F0" w:rsidRDefault="0086215F" w:rsidP="006C43F0">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02D5" id="_x0000_s1048" type="#_x0000_t202" style="position:absolute;margin-left:187pt;margin-top:36pt;width:338pt;height:4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" fillcolor="window" strokecolor="#4f81bd" strokeweight="2pt">
                <v:path arrowok="t"/>
                <v:textbox>
                  <w:txbxContent>
                    <w:p w14:paraId="130086D9" w14:textId="77777777" w:rsidR="0086215F" w:rsidRDefault="0086215F" w:rsidP="006C43F0">
                      <w:pPr>
                        <w:rPr>
                          <w:b/>
                          <w:color w:val="1F497D"/>
                          <w:sz w:val="24"/>
                          <w:szCs w:val="24"/>
                          <w:u w:val="single"/>
                        </w:rPr>
                      </w:pPr>
                      <w:r w:rsidRPr="006C43F0">
                        <w:rPr>
                          <w:b/>
                          <w:color w:val="1F497D"/>
                          <w:sz w:val="24"/>
                          <w:szCs w:val="24"/>
                          <w:u w:val="single"/>
                        </w:rPr>
                        <w:t xml:space="preserve">Method </w:t>
                      </w:r>
                    </w:p>
                    <w:p w14:paraId="0E272A21" w14:textId="77777777"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 xml:space="preserve">Preheat the oven to 180oC/350oF/gas 4 • Grease the bottom and sides of two 20cm sandwich cake tins with butter • Line the base of each tin with greaseproof paper, then dust the sides lightly with flour • </w:t>
                      </w:r>
                    </w:p>
                    <w:p w14:paraId="7FC76735" w14:textId="0F87E1EC"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 xml:space="preserve">You can make your sponge like this (by hand), or in a food processor • Beat the butter and sugar together with a wooden spoon, until very light and fluffy • Add the eggs one at a time, beating each one in well before you add the next • Sift in the flour • Finely grate over the lemon zest then fold it into the mixture (halve the lemon and save it for later) </w:t>
                      </w:r>
                    </w:p>
                    <w:p w14:paraId="6A5F3144" w14:textId="77777777"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 xml:space="preserve">Divide the cake mix into the prepared tins and spread it out using a spatula • Bake in the hot oven for around 20 minutes, or until lightly golden brown and risen • You can check to see if the cake is cooked by sticking a cocktail stick or skewer right into the middle of the sponge • Remove it after 5 seconds and if it comes out clean the cake’s cooked; if slightly sticky it needs a bit longer, so put it back into the oven • Allow the cakes to cool slightly in the tins, then carefully turn them out on to a rack to cool completely </w:t>
                      </w:r>
                    </w:p>
                    <w:p w14:paraId="14609BB1" w14:textId="77777777" w:rsidR="0086215F" w:rsidRPr="00F80DCC" w:rsidRDefault="0086215F" w:rsidP="00F80DCC">
                      <w:pPr>
                        <w:pStyle w:val="ListParagraph"/>
                        <w:numPr>
                          <w:ilvl w:val="0"/>
                          <w:numId w:val="29"/>
                        </w:numPr>
                        <w:spacing w:before="100" w:beforeAutospacing="1" w:after="100" w:afterAutospacing="1" w:line="240" w:lineRule="auto"/>
                        <w:rPr>
                          <w:rFonts w:asciiTheme="majorHAnsi" w:hAnsiTheme="majorHAnsi"/>
                          <w:color w:val="365F91" w:themeColor="accent1" w:themeShade="BF"/>
                          <w:szCs w:val="20"/>
                        </w:rPr>
                      </w:pPr>
                      <w:r w:rsidRPr="00F80DCC">
                        <w:rPr>
                          <w:rFonts w:asciiTheme="majorHAnsi" w:hAnsiTheme="majorHAnsi"/>
                          <w:color w:val="365F91" w:themeColor="accent1" w:themeShade="BF"/>
                          <w:szCs w:val="20"/>
                        </w:rPr>
                        <w:t>Hull and slice your strawberries • Carefully score the vanilla pod lengthways and scrape out all of the seeds</w:t>
                      </w:r>
                      <w:r w:rsidRPr="00F80DCC">
                        <w:rPr>
                          <w:rFonts w:asciiTheme="majorHAnsi" w:hAnsiTheme="majorHAnsi"/>
                          <w:color w:val="365F91" w:themeColor="accent1" w:themeShade="BF"/>
                          <w:szCs w:val="20"/>
                        </w:rPr>
                        <w:br/>
                        <w:t xml:space="preserve">• Gently warm the jam in a pan over a low heat • Remove from the heat and stir in your sliced strawberries • Add the cream to a bowl with the sugar and vanilla seeds, and squeeze in the juice from your zested lemon • Whip until you have nice soft peaks • Pick the least attractive sponge to go on the bottom and put it in the middle of your serving platter or cake plate • If it’s a little rounded on top, simply trim and flatten it off by using a sharp knife and rotating the plate and sponge as you cut • Smear over the jam and strawberries, then spread the sweetened cream over the top • Place the second cake, with the pretty side facing up, on top and dust it with icing sugar </w:t>
                      </w:r>
                    </w:p>
                    <w:p w14:paraId="601E015B" w14:textId="77777777" w:rsidR="0086215F" w:rsidRPr="00F80DCC" w:rsidRDefault="0086215F" w:rsidP="00F80DCC">
                      <w:pPr>
                        <w:pStyle w:val="ListParagraph"/>
                        <w:spacing w:before="100" w:beforeAutospacing="1" w:after="100" w:afterAutospacing="1" w:line="240" w:lineRule="auto"/>
                        <w:rPr>
                          <w:rFonts w:asciiTheme="majorHAnsi" w:hAnsiTheme="majorHAnsi"/>
                          <w:color w:val="365F91" w:themeColor="accent1" w:themeShade="BF"/>
                          <w:szCs w:val="20"/>
                        </w:rPr>
                      </w:pPr>
                    </w:p>
                    <w:p w14:paraId="6AF2DB78" w14:textId="77777777" w:rsidR="0086215F" w:rsidRPr="00F80DCC" w:rsidRDefault="0086215F" w:rsidP="00F80DCC">
                      <w:pPr>
                        <w:pStyle w:val="ListParagraph"/>
                        <w:spacing w:before="100" w:beforeAutospacing="1" w:after="100" w:afterAutospacing="1" w:line="240" w:lineRule="auto"/>
                        <w:rPr>
                          <w:rFonts w:ascii="Times" w:hAnsi="Times"/>
                          <w:sz w:val="20"/>
                          <w:szCs w:val="20"/>
                        </w:rPr>
                      </w:pPr>
                    </w:p>
                    <w:p w14:paraId="2FF5F59A" w14:textId="4A15428D" w:rsidR="0086215F" w:rsidRPr="00F80DCC" w:rsidRDefault="0086215F" w:rsidP="00F80DCC">
                      <w:pPr>
                        <w:ind w:left="360"/>
                        <w:rPr>
                          <w:rFonts w:eastAsia="Times New Roman"/>
                          <w:b/>
                          <w:bCs/>
                          <w:color w:val="1F497D"/>
                          <w:sz w:val="24"/>
                          <w:szCs w:val="24"/>
                        </w:rPr>
                      </w:pPr>
                    </w:p>
                    <w:p w14:paraId="09DBD204" w14:textId="77777777" w:rsidR="0086215F" w:rsidRPr="006C43F0" w:rsidRDefault="0086215F" w:rsidP="006C43F0">
                      <w:pPr>
                        <w:rPr>
                          <w:color w:val="1F497D"/>
                          <w:sz w:val="24"/>
                          <w:szCs w:val="24"/>
                        </w:rPr>
                      </w:pPr>
                    </w:p>
                    <w:p w14:paraId="5114985A" w14:textId="77777777" w:rsidR="0086215F" w:rsidRPr="006C43F0" w:rsidRDefault="0086215F" w:rsidP="006C43F0">
                      <w:pPr>
                        <w:rPr>
                          <w:color w:val="1F497D"/>
                          <w:sz w:val="28"/>
                          <w:szCs w:val="28"/>
                        </w:rPr>
                      </w:pPr>
                    </w:p>
                    <w:p w14:paraId="1E2597AE" w14:textId="77777777" w:rsidR="0086215F" w:rsidRPr="006C43F0" w:rsidRDefault="0086215F" w:rsidP="006C43F0">
                      <w:pPr>
                        <w:rPr>
                          <w:color w:val="1F497D"/>
                          <w:sz w:val="28"/>
                          <w:szCs w:val="28"/>
                        </w:rPr>
                      </w:pPr>
                    </w:p>
                    <w:p w14:paraId="23389FAA" w14:textId="77777777" w:rsidR="0086215F" w:rsidRPr="006C43F0" w:rsidRDefault="0086215F" w:rsidP="006C43F0">
                      <w:pPr>
                        <w:rPr>
                          <w:color w:val="1F497D"/>
                          <w:sz w:val="28"/>
                          <w:szCs w:val="28"/>
                        </w:rPr>
                      </w:pPr>
                    </w:p>
                    <w:p w14:paraId="4E52121A" w14:textId="77777777" w:rsidR="0086215F" w:rsidRPr="006C43F0" w:rsidRDefault="0086215F" w:rsidP="006C43F0">
                      <w:pPr>
                        <w:rPr>
                          <w:color w:val="1F497D"/>
                          <w:sz w:val="28"/>
                          <w:szCs w:val="28"/>
                        </w:rPr>
                      </w:pPr>
                    </w:p>
                    <w:p w14:paraId="3D8D4504" w14:textId="77777777" w:rsidR="0086215F" w:rsidRPr="006C43F0" w:rsidRDefault="0086215F" w:rsidP="006C43F0">
                      <w:pPr>
                        <w:rPr>
                          <w:color w:val="1F497D"/>
                          <w:sz w:val="28"/>
                          <w:szCs w:val="28"/>
                        </w:rPr>
                      </w:pPr>
                    </w:p>
                    <w:p w14:paraId="6F9D6E8F" w14:textId="77777777" w:rsidR="0086215F" w:rsidRPr="006C43F0" w:rsidRDefault="0086215F" w:rsidP="006C43F0">
                      <w:pPr>
                        <w:rPr>
                          <w:color w:val="1F497D"/>
                          <w:sz w:val="28"/>
                          <w:szCs w:val="28"/>
                        </w:rPr>
                      </w:pPr>
                    </w:p>
                    <w:p w14:paraId="05A7686D" w14:textId="77777777" w:rsidR="0086215F" w:rsidRPr="006C43F0" w:rsidRDefault="0086215F" w:rsidP="006C43F0">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56704" behindDoc="0" locked="0" layoutInCell="1" allowOverlap="1" wp14:anchorId="2532C61F" wp14:editId="4B379A8B">
                <wp:simplePos x="0" y="0"/>
                <wp:positionH relativeFrom="column">
                  <wp:posOffset>69850</wp:posOffset>
                </wp:positionH>
                <wp:positionV relativeFrom="paragraph">
                  <wp:posOffset>457200</wp:posOffset>
                </wp:positionV>
                <wp:extent cx="1981200" cy="6057900"/>
                <wp:effectExtent l="0" t="0" r="25400" b="38100"/>
                <wp:wrapSquare wrapText="bothSides"/>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60579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B80714" w14:textId="77777777" w:rsidR="0086215F" w:rsidRPr="006C43F0" w:rsidRDefault="0086215F" w:rsidP="006C43F0">
                            <w:pPr>
                              <w:rPr>
                                <w:b/>
                                <w:color w:val="1F497D"/>
                                <w:sz w:val="24"/>
                                <w:szCs w:val="24"/>
                                <w:u w:val="single"/>
                              </w:rPr>
                            </w:pPr>
                            <w:r w:rsidRPr="006C43F0">
                              <w:rPr>
                                <w:b/>
                                <w:color w:val="1F497D"/>
                                <w:sz w:val="24"/>
                                <w:szCs w:val="24"/>
                                <w:u w:val="single"/>
                              </w:rPr>
                              <w:t>Ingredients</w:t>
                            </w:r>
                          </w:p>
                          <w:p w14:paraId="026DD61D" w14:textId="0D839C3C" w:rsidR="0086215F" w:rsidRPr="00BC643B" w:rsidRDefault="0086215F" w:rsidP="00BC643B">
                            <w:pPr>
                              <w:spacing w:before="100" w:beforeAutospacing="1" w:after="100" w:afterAutospacing="1" w:line="240" w:lineRule="auto"/>
                              <w:rPr>
                                <w:rFonts w:asciiTheme="majorHAnsi" w:hAnsiTheme="majorHAnsi"/>
                                <w:b/>
                                <w:color w:val="365F91" w:themeColor="accent1" w:themeShade="BF"/>
                                <w:szCs w:val="20"/>
                              </w:rPr>
                            </w:pPr>
                            <w:r>
                              <w:rPr>
                                <w:rFonts w:asciiTheme="majorHAnsi" w:hAnsiTheme="majorHAnsi"/>
                                <w:b/>
                                <w:i/>
                                <w:iCs/>
                                <w:color w:val="365F91" w:themeColor="accent1" w:themeShade="BF"/>
                                <w:szCs w:val="20"/>
                              </w:rPr>
                              <w:t>F</w:t>
                            </w:r>
                            <w:r w:rsidRPr="00BC643B">
                              <w:rPr>
                                <w:rFonts w:asciiTheme="majorHAnsi" w:hAnsiTheme="majorHAnsi"/>
                                <w:b/>
                                <w:i/>
                                <w:iCs/>
                                <w:color w:val="365F91" w:themeColor="accent1" w:themeShade="BF"/>
                                <w:szCs w:val="20"/>
                              </w:rPr>
                              <w:t xml:space="preserve">or the sponge </w:t>
                            </w:r>
                          </w:p>
                          <w:p w14:paraId="76F775FF"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225g unsalted butter, at room temperature, plus extra for greasing</w:t>
                            </w:r>
                          </w:p>
                          <w:p w14:paraId="4ABBDAB8" w14:textId="0E76A8A2" w:rsidR="0086215F" w:rsidRPr="00BC643B"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 xml:space="preserve"> </w:t>
                            </w:r>
                          </w:p>
                          <w:p w14:paraId="792FFF07"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225g self-raising flour, sifted, plus extra for dusting</w:t>
                            </w:r>
                          </w:p>
                          <w:p w14:paraId="33A733C6" w14:textId="4157A7E1"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 xml:space="preserve"> </w:t>
                            </w:r>
                          </w:p>
                          <w:p w14:paraId="5AD031C9"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225g caster sugar</w:t>
                            </w:r>
                          </w:p>
                          <w:p w14:paraId="7FC39981" w14:textId="0012DE11"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br/>
                              <w:t xml:space="preserve">4 large eggs, preferably free-range or organic </w:t>
                            </w:r>
                          </w:p>
                          <w:p w14:paraId="6EDDD0D2"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p>
                          <w:p w14:paraId="4EA0ED4B"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1 lemon</w:t>
                            </w:r>
                          </w:p>
                          <w:p w14:paraId="65C3FFB2"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p>
                          <w:p w14:paraId="24EB424A" w14:textId="531F4ADA" w:rsidR="0086215F" w:rsidRPr="00BC643B" w:rsidRDefault="0086215F" w:rsidP="00BC643B">
                            <w:pPr>
                              <w:spacing w:before="100" w:beforeAutospacing="1" w:after="100" w:afterAutospacing="1" w:line="240" w:lineRule="auto"/>
                              <w:rPr>
                                <w:rFonts w:asciiTheme="majorHAnsi" w:hAnsiTheme="majorHAnsi"/>
                                <w:b/>
                                <w:color w:val="365F91" w:themeColor="accent1" w:themeShade="BF"/>
                              </w:rPr>
                            </w:pPr>
                            <w:r>
                              <w:rPr>
                                <w:rFonts w:asciiTheme="majorHAnsi" w:hAnsiTheme="majorHAnsi"/>
                                <w:b/>
                                <w:i/>
                                <w:iCs/>
                                <w:color w:val="365F91" w:themeColor="accent1" w:themeShade="BF"/>
                              </w:rPr>
                              <w:t>F</w:t>
                            </w:r>
                            <w:r w:rsidRPr="00BC643B">
                              <w:rPr>
                                <w:rFonts w:asciiTheme="majorHAnsi" w:hAnsiTheme="majorHAnsi"/>
                                <w:b/>
                                <w:i/>
                                <w:iCs/>
                                <w:color w:val="365F91" w:themeColor="accent1" w:themeShade="BF"/>
                              </w:rPr>
                              <w:t xml:space="preserve">or the filling </w:t>
                            </w:r>
                          </w:p>
                          <w:p w14:paraId="1415A882" w14:textId="38078A8F"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250g fresh strawberries</w:t>
                            </w:r>
                            <w:r w:rsidR="005B741E">
                              <w:rPr>
                                <w:rFonts w:asciiTheme="majorHAnsi" w:hAnsiTheme="majorHAnsi"/>
                                <w:color w:val="365F91" w:themeColor="accent1" w:themeShade="BF"/>
                              </w:rPr>
                              <w:t xml:space="preserve"> (optional based on seasonality)</w:t>
                            </w:r>
                          </w:p>
                          <w:p w14:paraId="3A0222FE"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p>
                          <w:p w14:paraId="7F053725"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1 vanilla pod</w:t>
                            </w:r>
                          </w:p>
                          <w:p w14:paraId="680542FA" w14:textId="06219496"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br/>
                              <w:t xml:space="preserve">150g good-quality strawberry jam </w:t>
                            </w:r>
                            <w:bookmarkStart w:id="0" w:name="_GoBack"/>
                            <w:bookmarkEnd w:id="0"/>
                          </w:p>
                          <w:p w14:paraId="514DE1A2"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p>
                          <w:p w14:paraId="33D5E4F6"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285ml double cream</w:t>
                            </w:r>
                          </w:p>
                          <w:p w14:paraId="1228693E"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br/>
                              <w:t>2 heaped tablespoons caster sugar</w:t>
                            </w:r>
                          </w:p>
                          <w:p w14:paraId="5AB3D879" w14:textId="335A3BBA"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 xml:space="preserve"> </w:t>
                            </w:r>
                          </w:p>
                          <w:p w14:paraId="705ADA16" w14:textId="3646B4AB"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 xml:space="preserve">icing sugar, for dusting </w:t>
                            </w:r>
                          </w:p>
                          <w:p w14:paraId="7DFDB4D9" w14:textId="0EBC382E" w:rsidR="0086215F" w:rsidRPr="00BC643B"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 xml:space="preserve"> </w:t>
                            </w:r>
                          </w:p>
                          <w:p w14:paraId="7C125A87" w14:textId="77777777" w:rsidR="0086215F" w:rsidRPr="006C43F0" w:rsidRDefault="0086215F" w:rsidP="006C43F0">
                            <w:pPr>
                              <w:rPr>
                                <w:color w:val="1F497D"/>
                                <w:sz w:val="24"/>
                                <w:szCs w:val="24"/>
                              </w:rPr>
                            </w:pPr>
                          </w:p>
                          <w:p w14:paraId="53993042" w14:textId="77777777" w:rsidR="0086215F" w:rsidRPr="006C43F0" w:rsidRDefault="0086215F" w:rsidP="006C43F0">
                            <w:pPr>
                              <w:rPr>
                                <w:color w:val="1F497D"/>
                                <w:sz w:val="28"/>
                                <w:szCs w:val="28"/>
                              </w:rPr>
                            </w:pPr>
                          </w:p>
                          <w:p w14:paraId="36DD354F" w14:textId="77777777" w:rsidR="0086215F" w:rsidRPr="006C43F0" w:rsidRDefault="0086215F" w:rsidP="006C43F0">
                            <w:pPr>
                              <w:rPr>
                                <w:color w:val="1F497D"/>
                                <w:sz w:val="28"/>
                                <w:szCs w:val="28"/>
                              </w:rPr>
                            </w:pPr>
                          </w:p>
                          <w:p w14:paraId="5F52EFAA" w14:textId="77777777" w:rsidR="0086215F" w:rsidRPr="006C43F0" w:rsidRDefault="0086215F" w:rsidP="006C43F0">
                            <w:pPr>
                              <w:rPr>
                                <w:color w:val="1F497D"/>
                                <w:sz w:val="28"/>
                                <w:szCs w:val="28"/>
                              </w:rPr>
                            </w:pPr>
                          </w:p>
                          <w:p w14:paraId="0BC1300B" w14:textId="77777777" w:rsidR="0086215F" w:rsidRPr="006C43F0" w:rsidRDefault="0086215F" w:rsidP="006C43F0">
                            <w:pPr>
                              <w:rPr>
                                <w:color w:val="1F497D"/>
                                <w:sz w:val="28"/>
                                <w:szCs w:val="28"/>
                              </w:rPr>
                            </w:pPr>
                          </w:p>
                          <w:p w14:paraId="0D5CBCF6" w14:textId="77777777" w:rsidR="0086215F" w:rsidRPr="006C43F0" w:rsidRDefault="0086215F" w:rsidP="006C43F0">
                            <w:pPr>
                              <w:rPr>
                                <w:color w:val="1F497D"/>
                                <w:sz w:val="28"/>
                                <w:szCs w:val="28"/>
                              </w:rPr>
                            </w:pPr>
                          </w:p>
                          <w:p w14:paraId="39C9EE3A" w14:textId="77777777" w:rsidR="0086215F" w:rsidRPr="006C43F0" w:rsidRDefault="0086215F" w:rsidP="006C43F0">
                            <w:pPr>
                              <w:rPr>
                                <w:color w:val="1F497D"/>
                                <w:sz w:val="28"/>
                                <w:szCs w:val="28"/>
                              </w:rPr>
                            </w:pPr>
                          </w:p>
                          <w:p w14:paraId="12C4FE24" w14:textId="77777777" w:rsidR="0086215F" w:rsidRPr="006C43F0" w:rsidRDefault="0086215F" w:rsidP="006C43F0">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C61F" id="_x0000_s1049" type="#_x0000_t202" style="position:absolute;margin-left:5.5pt;margin-top:36pt;width:156pt;height:4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" fillcolor="window" strokecolor="#4f81bd" strokeweight="2pt">
                <v:path arrowok="t"/>
                <v:textbox>
                  <w:txbxContent>
                    <w:p w14:paraId="3AB80714" w14:textId="77777777" w:rsidR="0086215F" w:rsidRPr="006C43F0" w:rsidRDefault="0086215F" w:rsidP="006C43F0">
                      <w:pPr>
                        <w:rPr>
                          <w:b/>
                          <w:color w:val="1F497D"/>
                          <w:sz w:val="24"/>
                          <w:szCs w:val="24"/>
                          <w:u w:val="single"/>
                        </w:rPr>
                      </w:pPr>
                      <w:r w:rsidRPr="006C43F0">
                        <w:rPr>
                          <w:b/>
                          <w:color w:val="1F497D"/>
                          <w:sz w:val="24"/>
                          <w:szCs w:val="24"/>
                          <w:u w:val="single"/>
                        </w:rPr>
                        <w:t>Ingredients</w:t>
                      </w:r>
                    </w:p>
                    <w:p w14:paraId="026DD61D" w14:textId="0D839C3C" w:rsidR="0086215F" w:rsidRPr="00BC643B" w:rsidRDefault="0086215F" w:rsidP="00BC643B">
                      <w:pPr>
                        <w:spacing w:before="100" w:beforeAutospacing="1" w:after="100" w:afterAutospacing="1" w:line="240" w:lineRule="auto"/>
                        <w:rPr>
                          <w:rFonts w:asciiTheme="majorHAnsi" w:hAnsiTheme="majorHAnsi"/>
                          <w:b/>
                          <w:color w:val="365F91" w:themeColor="accent1" w:themeShade="BF"/>
                          <w:szCs w:val="20"/>
                        </w:rPr>
                      </w:pPr>
                      <w:r>
                        <w:rPr>
                          <w:rFonts w:asciiTheme="majorHAnsi" w:hAnsiTheme="majorHAnsi"/>
                          <w:b/>
                          <w:i/>
                          <w:iCs/>
                          <w:color w:val="365F91" w:themeColor="accent1" w:themeShade="BF"/>
                          <w:szCs w:val="20"/>
                        </w:rPr>
                        <w:t>F</w:t>
                      </w:r>
                      <w:r w:rsidRPr="00BC643B">
                        <w:rPr>
                          <w:rFonts w:asciiTheme="majorHAnsi" w:hAnsiTheme="majorHAnsi"/>
                          <w:b/>
                          <w:i/>
                          <w:iCs/>
                          <w:color w:val="365F91" w:themeColor="accent1" w:themeShade="BF"/>
                          <w:szCs w:val="20"/>
                        </w:rPr>
                        <w:t xml:space="preserve">or the sponge </w:t>
                      </w:r>
                    </w:p>
                    <w:p w14:paraId="76F775FF"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225g unsalted butter, at room temperature, plus extra for greasing</w:t>
                      </w:r>
                    </w:p>
                    <w:p w14:paraId="4ABBDAB8" w14:textId="0E76A8A2" w:rsidR="0086215F" w:rsidRPr="00BC643B"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 xml:space="preserve"> </w:t>
                      </w:r>
                    </w:p>
                    <w:p w14:paraId="792FFF07"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225g self-raising flour, sifted, plus extra for dusting</w:t>
                      </w:r>
                    </w:p>
                    <w:p w14:paraId="33A733C6" w14:textId="4157A7E1"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 xml:space="preserve"> </w:t>
                      </w:r>
                    </w:p>
                    <w:p w14:paraId="5AD031C9"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225g caster sugar</w:t>
                      </w:r>
                    </w:p>
                    <w:p w14:paraId="7FC39981" w14:textId="0012DE11"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br/>
                        <w:t xml:space="preserve">4 large eggs, preferably free-range or organic </w:t>
                      </w:r>
                    </w:p>
                    <w:p w14:paraId="6EDDD0D2"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p>
                    <w:p w14:paraId="4EA0ED4B"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1 lemon</w:t>
                      </w:r>
                    </w:p>
                    <w:p w14:paraId="65C3FFB2" w14:textId="77777777" w:rsidR="0086215F"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p>
                    <w:p w14:paraId="24EB424A" w14:textId="531F4ADA" w:rsidR="0086215F" w:rsidRPr="00BC643B" w:rsidRDefault="0086215F" w:rsidP="00BC643B">
                      <w:pPr>
                        <w:spacing w:before="100" w:beforeAutospacing="1" w:after="100" w:afterAutospacing="1" w:line="240" w:lineRule="auto"/>
                        <w:rPr>
                          <w:rFonts w:asciiTheme="majorHAnsi" w:hAnsiTheme="majorHAnsi"/>
                          <w:b/>
                          <w:color w:val="365F91" w:themeColor="accent1" w:themeShade="BF"/>
                        </w:rPr>
                      </w:pPr>
                      <w:r>
                        <w:rPr>
                          <w:rFonts w:asciiTheme="majorHAnsi" w:hAnsiTheme="majorHAnsi"/>
                          <w:b/>
                          <w:i/>
                          <w:iCs/>
                          <w:color w:val="365F91" w:themeColor="accent1" w:themeShade="BF"/>
                        </w:rPr>
                        <w:t>F</w:t>
                      </w:r>
                      <w:r w:rsidRPr="00BC643B">
                        <w:rPr>
                          <w:rFonts w:asciiTheme="majorHAnsi" w:hAnsiTheme="majorHAnsi"/>
                          <w:b/>
                          <w:i/>
                          <w:iCs/>
                          <w:color w:val="365F91" w:themeColor="accent1" w:themeShade="BF"/>
                        </w:rPr>
                        <w:t xml:space="preserve">or the filling </w:t>
                      </w:r>
                    </w:p>
                    <w:p w14:paraId="1415A882" w14:textId="38078A8F"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250g fresh strawberries</w:t>
                      </w:r>
                      <w:r w:rsidR="005B741E">
                        <w:rPr>
                          <w:rFonts w:asciiTheme="majorHAnsi" w:hAnsiTheme="majorHAnsi"/>
                          <w:color w:val="365F91" w:themeColor="accent1" w:themeShade="BF"/>
                        </w:rPr>
                        <w:t xml:space="preserve"> (optional based on seasonality)</w:t>
                      </w:r>
                    </w:p>
                    <w:p w14:paraId="3A0222FE"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p>
                    <w:p w14:paraId="7F053725"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1 vanilla pod</w:t>
                      </w:r>
                    </w:p>
                    <w:p w14:paraId="680542FA" w14:textId="06219496"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br/>
                        <w:t xml:space="preserve">150g good-quality strawberry jam </w:t>
                      </w:r>
                      <w:bookmarkStart w:id="1" w:name="_GoBack"/>
                      <w:bookmarkEnd w:id="1"/>
                    </w:p>
                    <w:p w14:paraId="514DE1A2"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p>
                    <w:p w14:paraId="33D5E4F6"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285ml double cream</w:t>
                      </w:r>
                    </w:p>
                    <w:p w14:paraId="1228693E" w14:textId="77777777"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br/>
                        <w:t>2 heaped tablespoons caster sugar</w:t>
                      </w:r>
                    </w:p>
                    <w:p w14:paraId="5AB3D879" w14:textId="335A3BBA"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 xml:space="preserve"> </w:t>
                      </w:r>
                    </w:p>
                    <w:p w14:paraId="705ADA16" w14:textId="3646B4AB" w:rsidR="0086215F" w:rsidRPr="00BC643B" w:rsidRDefault="0086215F" w:rsidP="007A52A3">
                      <w:pPr>
                        <w:spacing w:before="100" w:beforeAutospacing="1" w:after="100" w:afterAutospacing="1" w:line="240" w:lineRule="auto"/>
                        <w:contextualSpacing/>
                        <w:rPr>
                          <w:rFonts w:asciiTheme="majorHAnsi" w:hAnsiTheme="majorHAnsi"/>
                          <w:color w:val="365F91" w:themeColor="accent1" w:themeShade="BF"/>
                        </w:rPr>
                      </w:pPr>
                      <w:r w:rsidRPr="00BC643B">
                        <w:rPr>
                          <w:rFonts w:asciiTheme="majorHAnsi" w:hAnsiTheme="majorHAnsi"/>
                          <w:color w:val="365F91" w:themeColor="accent1" w:themeShade="BF"/>
                        </w:rPr>
                        <w:t xml:space="preserve">icing sugar, for dusting </w:t>
                      </w:r>
                    </w:p>
                    <w:p w14:paraId="7DFDB4D9" w14:textId="0EBC382E" w:rsidR="0086215F" w:rsidRPr="00BC643B" w:rsidRDefault="0086215F" w:rsidP="00BC643B">
                      <w:pPr>
                        <w:spacing w:before="100" w:beforeAutospacing="1" w:after="100" w:afterAutospacing="1" w:line="240" w:lineRule="auto"/>
                        <w:contextualSpacing/>
                        <w:rPr>
                          <w:rFonts w:asciiTheme="majorHAnsi" w:hAnsiTheme="majorHAnsi"/>
                          <w:color w:val="365F91" w:themeColor="accent1" w:themeShade="BF"/>
                          <w:szCs w:val="20"/>
                        </w:rPr>
                      </w:pPr>
                      <w:r w:rsidRPr="00BC643B">
                        <w:rPr>
                          <w:rFonts w:asciiTheme="majorHAnsi" w:hAnsiTheme="majorHAnsi"/>
                          <w:color w:val="365F91" w:themeColor="accent1" w:themeShade="BF"/>
                          <w:szCs w:val="20"/>
                        </w:rPr>
                        <w:t xml:space="preserve"> </w:t>
                      </w:r>
                    </w:p>
                    <w:p w14:paraId="7C125A87" w14:textId="77777777" w:rsidR="0086215F" w:rsidRPr="006C43F0" w:rsidRDefault="0086215F" w:rsidP="006C43F0">
                      <w:pPr>
                        <w:rPr>
                          <w:color w:val="1F497D"/>
                          <w:sz w:val="24"/>
                          <w:szCs w:val="24"/>
                        </w:rPr>
                      </w:pPr>
                    </w:p>
                    <w:p w14:paraId="53993042" w14:textId="77777777" w:rsidR="0086215F" w:rsidRPr="006C43F0" w:rsidRDefault="0086215F" w:rsidP="006C43F0">
                      <w:pPr>
                        <w:rPr>
                          <w:color w:val="1F497D"/>
                          <w:sz w:val="28"/>
                          <w:szCs w:val="28"/>
                        </w:rPr>
                      </w:pPr>
                    </w:p>
                    <w:p w14:paraId="36DD354F" w14:textId="77777777" w:rsidR="0086215F" w:rsidRPr="006C43F0" w:rsidRDefault="0086215F" w:rsidP="006C43F0">
                      <w:pPr>
                        <w:rPr>
                          <w:color w:val="1F497D"/>
                          <w:sz w:val="28"/>
                          <w:szCs w:val="28"/>
                        </w:rPr>
                      </w:pPr>
                    </w:p>
                    <w:p w14:paraId="5F52EFAA" w14:textId="77777777" w:rsidR="0086215F" w:rsidRPr="006C43F0" w:rsidRDefault="0086215F" w:rsidP="006C43F0">
                      <w:pPr>
                        <w:rPr>
                          <w:color w:val="1F497D"/>
                          <w:sz w:val="28"/>
                          <w:szCs w:val="28"/>
                        </w:rPr>
                      </w:pPr>
                    </w:p>
                    <w:p w14:paraId="0BC1300B" w14:textId="77777777" w:rsidR="0086215F" w:rsidRPr="006C43F0" w:rsidRDefault="0086215F" w:rsidP="006C43F0">
                      <w:pPr>
                        <w:rPr>
                          <w:color w:val="1F497D"/>
                          <w:sz w:val="28"/>
                          <w:szCs w:val="28"/>
                        </w:rPr>
                      </w:pPr>
                    </w:p>
                    <w:p w14:paraId="0D5CBCF6" w14:textId="77777777" w:rsidR="0086215F" w:rsidRPr="006C43F0" w:rsidRDefault="0086215F" w:rsidP="006C43F0">
                      <w:pPr>
                        <w:rPr>
                          <w:color w:val="1F497D"/>
                          <w:sz w:val="28"/>
                          <w:szCs w:val="28"/>
                        </w:rPr>
                      </w:pPr>
                    </w:p>
                    <w:p w14:paraId="39C9EE3A" w14:textId="77777777" w:rsidR="0086215F" w:rsidRPr="006C43F0" w:rsidRDefault="0086215F" w:rsidP="006C43F0">
                      <w:pPr>
                        <w:rPr>
                          <w:color w:val="1F497D"/>
                          <w:sz w:val="28"/>
                          <w:szCs w:val="28"/>
                        </w:rPr>
                      </w:pPr>
                    </w:p>
                    <w:p w14:paraId="12C4FE24" w14:textId="77777777" w:rsidR="0086215F" w:rsidRPr="006C43F0" w:rsidRDefault="0086215F" w:rsidP="006C43F0">
                      <w:pPr>
                        <w:rPr>
                          <w:color w:val="1F497D"/>
                          <w:sz w:val="28"/>
                          <w:szCs w:val="28"/>
                        </w:rPr>
                      </w:pPr>
                    </w:p>
                  </w:txbxContent>
                </v:textbox>
                <w10:wrap type="square"/>
              </v:shape>
            </w:pict>
          </mc:Fallback>
        </mc:AlternateContent>
      </w:r>
      <w:r w:rsidR="00F74BC6">
        <w:rPr>
          <w:noProof/>
          <w:lang w:eastAsia="en-GB"/>
        </w:rPr>
        <mc:AlternateContent>
          <mc:Choice Requires="wps">
            <w:drawing>
              <wp:anchor distT="0" distB="0" distL="114300" distR="114300" simplePos="0" relativeHeight="251654656" behindDoc="0" locked="0" layoutInCell="1" allowOverlap="1" wp14:anchorId="45C4097F" wp14:editId="52B40E4D">
                <wp:simplePos x="0" y="0"/>
                <wp:positionH relativeFrom="column">
                  <wp:posOffset>-69850</wp:posOffset>
                </wp:positionH>
                <wp:positionV relativeFrom="paragraph">
                  <wp:posOffset>-228600</wp:posOffset>
                </wp:positionV>
                <wp:extent cx="6985000" cy="10191750"/>
                <wp:effectExtent l="0" t="0" r="25400" b="19050"/>
                <wp:wrapSquare wrapText="bothSides"/>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0" cy="101917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29F24" id="Rectangle 5" o:spid="_x0000_s1026" style="position:absolute;margin-left:-5.5pt;margin-top:-18pt;width:550pt;height:8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" fillcolor="window" strokecolor="#4f81bd" strokeweight="2pt">
                <v:path arrowok="t"/>
                <w10:wrap type="square"/>
              </v:rect>
            </w:pict>
          </mc:Fallback>
        </mc:AlternateContent>
      </w:r>
      <w:r w:rsidR="003252DA">
        <w:rPr>
          <w:noProof/>
          <w:lang w:eastAsia="en-GB"/>
        </w:rPr>
        <mc:AlternateContent>
          <mc:Choice Requires="wps">
            <w:drawing>
              <wp:anchor distT="0" distB="0" distL="114300" distR="114300" simplePos="0" relativeHeight="251655680" behindDoc="0" locked="0" layoutInCell="1" allowOverlap="1" wp14:anchorId="2F9D1FF2" wp14:editId="54ADFD10">
                <wp:simplePos x="0" y="0"/>
                <wp:positionH relativeFrom="column">
                  <wp:posOffset>1569720</wp:posOffset>
                </wp:positionH>
                <wp:positionV relativeFrom="paragraph">
                  <wp:posOffset>-114300</wp:posOffset>
                </wp:positionV>
                <wp:extent cx="4469130" cy="610870"/>
                <wp:effectExtent l="0" t="0" r="0" b="0"/>
                <wp:wrapSquare wrapText="bothSides"/>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9130" cy="61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308156" w14:textId="664FE7CF" w:rsidR="0086215F" w:rsidRPr="006C43F0" w:rsidRDefault="0086215F" w:rsidP="006C43F0">
                            <w:pPr>
                              <w:jc w:val="center"/>
                              <w:rPr>
                                <w:b/>
                                <w:color w:val="1F497D"/>
                                <w:sz w:val="44"/>
                                <w:szCs w:val="44"/>
                              </w:rPr>
                            </w:pPr>
                            <w:r w:rsidRPr="006C43F0">
                              <w:rPr>
                                <w:b/>
                                <w:color w:val="1F497D"/>
                                <w:sz w:val="44"/>
                                <w:szCs w:val="44"/>
                              </w:rPr>
                              <w:t xml:space="preserve">Recipe Card – </w:t>
                            </w:r>
                            <w:r>
                              <w:rPr>
                                <w:b/>
                                <w:color w:val="1F497D"/>
                                <w:sz w:val="44"/>
                                <w:szCs w:val="44"/>
                              </w:rPr>
                              <w:t>Classic Victoria Sponge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F9D1FF2" id="_x0000_s1050" type="#_x0000_t202" style="position:absolute;margin-left:123.6pt;margin-top:-9pt;width:351.9pt;height:48.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" filled="f" stroked="f">
                <v:path arrowok="t"/>
                <v:textbox style="mso-fit-shape-to-text:t">
                  <w:txbxContent>
                    <w:p w14:paraId="51308156" w14:textId="664FE7CF" w:rsidR="0086215F" w:rsidRPr="006C43F0" w:rsidRDefault="0086215F" w:rsidP="006C43F0">
                      <w:pPr>
                        <w:jc w:val="center"/>
                        <w:rPr>
                          <w:b/>
                          <w:color w:val="1F497D"/>
                          <w:sz w:val="44"/>
                          <w:szCs w:val="44"/>
                        </w:rPr>
                      </w:pPr>
                      <w:r w:rsidRPr="006C43F0">
                        <w:rPr>
                          <w:b/>
                          <w:color w:val="1F497D"/>
                          <w:sz w:val="44"/>
                          <w:szCs w:val="44"/>
                        </w:rPr>
                        <w:t xml:space="preserve">Recipe Card – </w:t>
                      </w:r>
                      <w:r>
                        <w:rPr>
                          <w:b/>
                          <w:color w:val="1F497D"/>
                          <w:sz w:val="44"/>
                          <w:szCs w:val="44"/>
                        </w:rPr>
                        <w:t>Classic Victoria Sponge</w:t>
                      </w:r>
                    </w:p>
                  </w:txbxContent>
                </v:textbox>
                <w10:wrap type="square"/>
              </v:shape>
            </w:pict>
          </mc:Fallback>
        </mc:AlternateContent>
      </w:r>
      <w:r w:rsidR="006C43F0">
        <w:t>§§§§§§§§§§§§§§§§§§§§§§§§</w:t>
      </w:r>
    </w:p>
    <w:p w14:paraId="75CA366D" w14:textId="77777777" w:rsidR="00133536" w:rsidRDefault="003252DA" w:rsidP="00133536">
      <w:r>
        <w:rPr>
          <w:noProof/>
          <w:lang w:eastAsia="en-GB"/>
        </w:rPr>
        <mc:AlternateContent>
          <mc:Choice Requires="wps">
            <w:drawing>
              <wp:anchor distT="0" distB="0" distL="114300" distR="114300" simplePos="0" relativeHeight="251661824" behindDoc="0" locked="0" layoutInCell="1" allowOverlap="1" wp14:anchorId="05A2F52B" wp14:editId="57A41B3B">
                <wp:simplePos x="0" y="0"/>
                <wp:positionH relativeFrom="column">
                  <wp:posOffset>-279400</wp:posOffset>
                </wp:positionH>
                <wp:positionV relativeFrom="paragraph">
                  <wp:posOffset>-114300</wp:posOffset>
                </wp:positionV>
                <wp:extent cx="6946900" cy="590550"/>
                <wp:effectExtent l="0" t="0" r="0" b="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0"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FBFEED" w14:textId="00FCD4C5" w:rsidR="0086215F" w:rsidRPr="00133536" w:rsidRDefault="0086215F" w:rsidP="00133536">
                            <w:pPr>
                              <w:jc w:val="center"/>
                              <w:rPr>
                                <w:b/>
                                <w:color w:val="1F497D"/>
                                <w:sz w:val="40"/>
                                <w:szCs w:val="40"/>
                              </w:rPr>
                            </w:pPr>
                            <w:r w:rsidRPr="00133536">
                              <w:rPr>
                                <w:b/>
                                <w:color w:val="1F497D"/>
                                <w:sz w:val="40"/>
                                <w:szCs w:val="40"/>
                              </w:rPr>
                              <w:t xml:space="preserve">Recipe Card – </w:t>
                            </w:r>
                            <w:r>
                              <w:rPr>
                                <w:b/>
                                <w:color w:val="1F497D"/>
                                <w:sz w:val="40"/>
                                <w:szCs w:val="40"/>
                              </w:rPr>
                              <w:t xml:space="preserve">Chicken Noodle Stir Fry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F52B" id="_x0000_s1051" type="#_x0000_t202" style="position:absolute;margin-left:-22pt;margin-top:-9pt;width:547pt;height: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" filled="f" stroked="f">
                <v:path arrowok="t"/>
                <v:textbox>
                  <w:txbxContent>
                    <w:p w14:paraId="57FBFEED" w14:textId="00FCD4C5" w:rsidR="0086215F" w:rsidRPr="00133536" w:rsidRDefault="0086215F" w:rsidP="00133536">
                      <w:pPr>
                        <w:jc w:val="center"/>
                        <w:rPr>
                          <w:b/>
                          <w:color w:val="1F497D"/>
                          <w:sz w:val="40"/>
                          <w:szCs w:val="40"/>
                        </w:rPr>
                      </w:pPr>
                      <w:r w:rsidRPr="00133536">
                        <w:rPr>
                          <w:b/>
                          <w:color w:val="1F497D"/>
                          <w:sz w:val="40"/>
                          <w:szCs w:val="40"/>
                        </w:rPr>
                        <w:t xml:space="preserve">Recipe Card – </w:t>
                      </w:r>
                      <w:r>
                        <w:rPr>
                          <w:b/>
                          <w:color w:val="1F497D"/>
                          <w:sz w:val="40"/>
                          <w:szCs w:val="40"/>
                        </w:rPr>
                        <w:t xml:space="preserve">Chicken Noodle Stir Fry </w:t>
                      </w:r>
                    </w:p>
                  </w:txbxContent>
                </v:textbox>
                <w10:wrap type="square"/>
              </v:shape>
            </w:pict>
          </mc:Fallback>
        </mc:AlternateContent>
      </w:r>
      <w:r>
        <w:rPr>
          <w:noProof/>
          <w:lang w:eastAsia="en-GB"/>
        </w:rPr>
        <mc:AlternateContent>
          <mc:Choice Requires="wps">
            <w:drawing>
              <wp:anchor distT="0" distB="0" distL="114300" distR="114300" simplePos="0" relativeHeight="251662848" behindDoc="0" locked="0" layoutInCell="1" allowOverlap="1" wp14:anchorId="4DB59181" wp14:editId="499BF15B">
                <wp:simplePos x="0" y="0"/>
                <wp:positionH relativeFrom="column">
                  <wp:posOffset>69850</wp:posOffset>
                </wp:positionH>
                <wp:positionV relativeFrom="paragraph">
                  <wp:posOffset>457200</wp:posOffset>
                </wp:positionV>
                <wp:extent cx="1981200" cy="6781800"/>
                <wp:effectExtent l="0" t="0" r="25400" b="25400"/>
                <wp:wrapSquare wrapText="bothSides"/>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67818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443099" w14:textId="77777777" w:rsidR="0086215F" w:rsidRPr="0086215F" w:rsidRDefault="0086215F" w:rsidP="00133536">
                            <w:pPr>
                              <w:rPr>
                                <w:rFonts w:ascii="Arial" w:hAnsi="Arial" w:cs="Arial"/>
                                <w:b/>
                                <w:color w:val="1F497D"/>
                                <w:sz w:val="26"/>
                                <w:szCs w:val="26"/>
                                <w:u w:val="single"/>
                              </w:rPr>
                            </w:pPr>
                            <w:r w:rsidRPr="0086215F">
                              <w:rPr>
                                <w:rFonts w:ascii="Arial" w:hAnsi="Arial" w:cs="Arial"/>
                                <w:b/>
                                <w:color w:val="1F497D"/>
                                <w:sz w:val="26"/>
                                <w:szCs w:val="26"/>
                                <w:u w:val="single"/>
                              </w:rPr>
                              <w:t>Ingredients</w:t>
                            </w:r>
                          </w:p>
                          <w:p w14:paraId="341C368E"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large chicken breast</w:t>
                            </w:r>
                          </w:p>
                          <w:p w14:paraId="3965B5D6"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Bunch of coriander</w:t>
                            </w:r>
                          </w:p>
                          <w:p w14:paraId="0DFD9AD4"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2 cloves garlic</w:t>
                            </w:r>
                          </w:p>
                          <w:p w14:paraId="55296073"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thumb size ginger</w:t>
                            </w:r>
                          </w:p>
                          <w:p w14:paraId="2F6606C7"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8 springs onions</w:t>
                            </w:r>
                          </w:p>
                          <w:p w14:paraId="781EC274"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gem lettuce</w:t>
                            </w:r>
                          </w:p>
                          <w:p w14:paraId="4F16C4E4"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fresh chilli</w:t>
                            </w:r>
                          </w:p>
                          <w:p w14:paraId="378C3645"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lime</w:t>
                            </w:r>
                          </w:p>
                          <w:p w14:paraId="190ACDEF"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100g dried noodles</w:t>
                            </w:r>
                          </w:p>
                          <w:p w14:paraId="4E8B0DA2"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Vegetable oil</w:t>
                            </w:r>
                          </w:p>
                          <w:p w14:paraId="6AB0D016" w14:textId="1C2BCE1C"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Chopped cashew nuts (optional)</w:t>
                            </w:r>
                          </w:p>
                          <w:p w14:paraId="263BA24F"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Ground Pepper</w:t>
                            </w:r>
                          </w:p>
                          <w:p w14:paraId="58CE7C00"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Handful mange tout</w:t>
                            </w:r>
                          </w:p>
                          <w:p w14:paraId="0477FAE6"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Handful beansprouts</w:t>
                            </w:r>
                          </w:p>
                          <w:p w14:paraId="09E0F671"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tbsp. soy sauce</w:t>
                            </w:r>
                          </w:p>
                          <w:p w14:paraId="165AF8F6"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tbsp. fish sauce</w:t>
                            </w:r>
                          </w:p>
                          <w:p w14:paraId="3B0DB9C7" w14:textId="77777777" w:rsidR="0086215F" w:rsidRPr="0086215F" w:rsidRDefault="0086215F" w:rsidP="00F80DCC">
                            <w:pPr>
                              <w:spacing w:line="240" w:lineRule="auto"/>
                              <w:contextualSpacing/>
                              <w:rPr>
                                <w:rFonts w:ascii="Arial" w:hAnsi="Arial" w:cs="Arial"/>
                                <w:color w:val="365F91"/>
                                <w:sz w:val="26"/>
                                <w:szCs w:val="26"/>
                              </w:rPr>
                            </w:pPr>
                          </w:p>
                          <w:p w14:paraId="189CDAEA" w14:textId="77777777" w:rsidR="0086215F" w:rsidRPr="0086215F" w:rsidRDefault="0086215F" w:rsidP="00F80DCC">
                            <w:pPr>
                              <w:spacing w:line="240" w:lineRule="auto"/>
                              <w:rPr>
                                <w:rFonts w:ascii="Arial" w:hAnsi="Arial" w:cs="Arial"/>
                                <w:color w:val="365F91"/>
                                <w:sz w:val="26"/>
                                <w:szCs w:val="26"/>
                              </w:rPr>
                            </w:pPr>
                            <w:r w:rsidRPr="0086215F">
                              <w:rPr>
                                <w:rFonts w:ascii="Arial" w:hAnsi="Arial" w:cs="Arial"/>
                                <w:color w:val="365F91"/>
                                <w:sz w:val="26"/>
                                <w:szCs w:val="26"/>
                              </w:rPr>
                              <w:t>Sealed Container to carry it home in</w:t>
                            </w:r>
                          </w:p>
                          <w:p w14:paraId="548711C2" w14:textId="77777777" w:rsidR="0086215F" w:rsidRPr="0086215F" w:rsidRDefault="0086215F" w:rsidP="00F80DCC">
                            <w:pPr>
                              <w:spacing w:line="240" w:lineRule="auto"/>
                              <w:rPr>
                                <w:rFonts w:ascii="Arial" w:hAnsi="Arial" w:cs="Arial"/>
                                <w:color w:val="365F91"/>
                                <w:sz w:val="26"/>
                                <w:szCs w:val="26"/>
                              </w:rPr>
                            </w:pPr>
                            <w:r w:rsidRPr="0086215F">
                              <w:rPr>
                                <w:rFonts w:ascii="Arial" w:hAnsi="Arial" w:cs="Arial"/>
                                <w:color w:val="365F91"/>
                                <w:sz w:val="26"/>
                                <w:szCs w:val="26"/>
                              </w:rPr>
                              <w:t>Chef whites</w:t>
                            </w:r>
                          </w:p>
                          <w:p w14:paraId="6AE68116" w14:textId="77777777" w:rsidR="0086215F" w:rsidRPr="00133536" w:rsidRDefault="0086215F" w:rsidP="00133536">
                            <w:pPr>
                              <w:rPr>
                                <w:color w:val="1F497D"/>
                                <w:sz w:val="28"/>
                                <w:szCs w:val="28"/>
                              </w:rPr>
                            </w:pPr>
                          </w:p>
                          <w:p w14:paraId="27F313D7" w14:textId="77777777" w:rsidR="0086215F" w:rsidRPr="00133536" w:rsidRDefault="0086215F" w:rsidP="00133536">
                            <w:pPr>
                              <w:rPr>
                                <w:color w:val="1F497D"/>
                                <w:sz w:val="28"/>
                                <w:szCs w:val="28"/>
                              </w:rPr>
                            </w:pPr>
                          </w:p>
                          <w:p w14:paraId="334CF9D8" w14:textId="77777777" w:rsidR="0086215F" w:rsidRPr="00133536" w:rsidRDefault="0086215F" w:rsidP="00133536">
                            <w:pPr>
                              <w:rPr>
                                <w:color w:val="1F497D"/>
                                <w:sz w:val="28"/>
                                <w:szCs w:val="28"/>
                              </w:rPr>
                            </w:pPr>
                          </w:p>
                          <w:p w14:paraId="2B19AC09" w14:textId="77777777" w:rsidR="0086215F" w:rsidRPr="00133536" w:rsidRDefault="0086215F" w:rsidP="00133536">
                            <w:pPr>
                              <w:rPr>
                                <w:color w:val="1F497D"/>
                                <w:sz w:val="28"/>
                                <w:szCs w:val="28"/>
                              </w:rPr>
                            </w:pPr>
                          </w:p>
                          <w:p w14:paraId="12E9A393" w14:textId="77777777" w:rsidR="0086215F" w:rsidRPr="00133536" w:rsidRDefault="0086215F" w:rsidP="00133536">
                            <w:pPr>
                              <w:rPr>
                                <w:color w:val="1F497D"/>
                                <w:sz w:val="28"/>
                                <w:szCs w:val="28"/>
                              </w:rPr>
                            </w:pPr>
                          </w:p>
                          <w:p w14:paraId="2834EAC3" w14:textId="77777777" w:rsidR="0086215F" w:rsidRPr="00133536" w:rsidRDefault="0086215F" w:rsidP="00133536">
                            <w:pPr>
                              <w:rPr>
                                <w:color w:val="1F497D"/>
                                <w:sz w:val="28"/>
                                <w:szCs w:val="28"/>
                              </w:rPr>
                            </w:pPr>
                          </w:p>
                          <w:p w14:paraId="111F02B3" w14:textId="77777777" w:rsidR="0086215F" w:rsidRPr="00133536" w:rsidRDefault="0086215F" w:rsidP="00133536">
                            <w:pPr>
                              <w:rPr>
                                <w:color w:val="1F497D"/>
                                <w:sz w:val="28"/>
                                <w:szCs w:val="28"/>
                              </w:rPr>
                            </w:pPr>
                          </w:p>
                          <w:p w14:paraId="6DB747EB" w14:textId="77777777" w:rsidR="0086215F" w:rsidRPr="00133536" w:rsidRDefault="0086215F" w:rsidP="00133536">
                            <w:pPr>
                              <w:rPr>
                                <w:color w:val="1F497D"/>
                                <w:sz w:val="28"/>
                                <w:szCs w:val="28"/>
                              </w:rPr>
                            </w:pPr>
                          </w:p>
                          <w:p w14:paraId="2B4EF9BC" w14:textId="77777777" w:rsidR="0086215F" w:rsidRPr="00133536" w:rsidRDefault="0086215F" w:rsidP="00133536">
                            <w:pPr>
                              <w:rPr>
                                <w:color w:val="1F497D"/>
                                <w:sz w:val="28"/>
                                <w:szCs w:val="28"/>
                              </w:rPr>
                            </w:pPr>
                          </w:p>
                          <w:p w14:paraId="0FCF626A" w14:textId="77777777" w:rsidR="0086215F" w:rsidRPr="00133536" w:rsidRDefault="0086215F" w:rsidP="00133536">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9181" id="_x0000_s1052" type="#_x0000_t202" style="position:absolute;margin-left:5.5pt;margin-top:36pt;width:156pt;height:5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" fillcolor="window" strokecolor="#4f81bd" strokeweight="2pt">
                <v:path arrowok="t"/>
                <v:textbox>
                  <w:txbxContent>
                    <w:p w14:paraId="4C443099" w14:textId="77777777" w:rsidR="0086215F" w:rsidRPr="0086215F" w:rsidRDefault="0086215F" w:rsidP="00133536">
                      <w:pPr>
                        <w:rPr>
                          <w:rFonts w:ascii="Arial" w:hAnsi="Arial" w:cs="Arial"/>
                          <w:b/>
                          <w:color w:val="1F497D"/>
                          <w:sz w:val="26"/>
                          <w:szCs w:val="26"/>
                          <w:u w:val="single"/>
                        </w:rPr>
                      </w:pPr>
                      <w:r w:rsidRPr="0086215F">
                        <w:rPr>
                          <w:rFonts w:ascii="Arial" w:hAnsi="Arial" w:cs="Arial"/>
                          <w:b/>
                          <w:color w:val="1F497D"/>
                          <w:sz w:val="26"/>
                          <w:szCs w:val="26"/>
                          <w:u w:val="single"/>
                        </w:rPr>
                        <w:t>Ingredients</w:t>
                      </w:r>
                    </w:p>
                    <w:p w14:paraId="341C368E"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large chicken breast</w:t>
                      </w:r>
                    </w:p>
                    <w:p w14:paraId="3965B5D6"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Bunch of coriander</w:t>
                      </w:r>
                    </w:p>
                    <w:p w14:paraId="0DFD9AD4"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2 cloves garlic</w:t>
                      </w:r>
                    </w:p>
                    <w:p w14:paraId="55296073"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thumb size ginger</w:t>
                      </w:r>
                    </w:p>
                    <w:p w14:paraId="2F6606C7"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8 springs onions</w:t>
                      </w:r>
                    </w:p>
                    <w:p w14:paraId="781EC274"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gem lettuce</w:t>
                      </w:r>
                    </w:p>
                    <w:p w14:paraId="4F16C4E4"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fresh chilli</w:t>
                      </w:r>
                    </w:p>
                    <w:p w14:paraId="378C3645"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lime</w:t>
                      </w:r>
                    </w:p>
                    <w:p w14:paraId="190ACDEF"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100g dried noodles</w:t>
                      </w:r>
                    </w:p>
                    <w:p w14:paraId="4E8B0DA2"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Vegetable oil</w:t>
                      </w:r>
                    </w:p>
                    <w:p w14:paraId="6AB0D016" w14:textId="1C2BCE1C"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Chopped cashew nuts (optional)</w:t>
                      </w:r>
                    </w:p>
                    <w:p w14:paraId="263BA24F"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Ground Pepper</w:t>
                      </w:r>
                    </w:p>
                    <w:p w14:paraId="58CE7C00"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Handful mange tout</w:t>
                      </w:r>
                    </w:p>
                    <w:p w14:paraId="0477FAE6"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Handful beansprouts</w:t>
                      </w:r>
                    </w:p>
                    <w:p w14:paraId="09E0F671"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tbsp. soy sauce</w:t>
                      </w:r>
                    </w:p>
                    <w:p w14:paraId="165AF8F6" w14:textId="77777777" w:rsidR="0086215F" w:rsidRPr="0086215F" w:rsidRDefault="0086215F" w:rsidP="00F80DCC">
                      <w:pPr>
                        <w:spacing w:line="240" w:lineRule="auto"/>
                        <w:contextualSpacing/>
                        <w:rPr>
                          <w:rFonts w:ascii="Arial" w:hAnsi="Arial" w:cs="Arial"/>
                          <w:color w:val="365F91"/>
                          <w:sz w:val="26"/>
                          <w:szCs w:val="26"/>
                        </w:rPr>
                      </w:pPr>
                      <w:r w:rsidRPr="0086215F">
                        <w:rPr>
                          <w:rFonts w:ascii="Arial" w:hAnsi="Arial" w:cs="Arial"/>
                          <w:color w:val="365F91"/>
                          <w:sz w:val="26"/>
                          <w:szCs w:val="26"/>
                        </w:rPr>
                        <w:t>1 tbsp. fish sauce</w:t>
                      </w:r>
                    </w:p>
                    <w:p w14:paraId="3B0DB9C7" w14:textId="77777777" w:rsidR="0086215F" w:rsidRPr="0086215F" w:rsidRDefault="0086215F" w:rsidP="00F80DCC">
                      <w:pPr>
                        <w:spacing w:line="240" w:lineRule="auto"/>
                        <w:contextualSpacing/>
                        <w:rPr>
                          <w:rFonts w:ascii="Arial" w:hAnsi="Arial" w:cs="Arial"/>
                          <w:color w:val="365F91"/>
                          <w:sz w:val="26"/>
                          <w:szCs w:val="26"/>
                        </w:rPr>
                      </w:pPr>
                    </w:p>
                    <w:p w14:paraId="189CDAEA" w14:textId="77777777" w:rsidR="0086215F" w:rsidRPr="0086215F" w:rsidRDefault="0086215F" w:rsidP="00F80DCC">
                      <w:pPr>
                        <w:spacing w:line="240" w:lineRule="auto"/>
                        <w:rPr>
                          <w:rFonts w:ascii="Arial" w:hAnsi="Arial" w:cs="Arial"/>
                          <w:color w:val="365F91"/>
                          <w:sz w:val="26"/>
                          <w:szCs w:val="26"/>
                        </w:rPr>
                      </w:pPr>
                      <w:r w:rsidRPr="0086215F">
                        <w:rPr>
                          <w:rFonts w:ascii="Arial" w:hAnsi="Arial" w:cs="Arial"/>
                          <w:color w:val="365F91"/>
                          <w:sz w:val="26"/>
                          <w:szCs w:val="26"/>
                        </w:rPr>
                        <w:t>Sealed Container to carry it home in</w:t>
                      </w:r>
                    </w:p>
                    <w:p w14:paraId="548711C2" w14:textId="77777777" w:rsidR="0086215F" w:rsidRPr="0086215F" w:rsidRDefault="0086215F" w:rsidP="00F80DCC">
                      <w:pPr>
                        <w:spacing w:line="240" w:lineRule="auto"/>
                        <w:rPr>
                          <w:rFonts w:ascii="Arial" w:hAnsi="Arial" w:cs="Arial"/>
                          <w:color w:val="365F91"/>
                          <w:sz w:val="26"/>
                          <w:szCs w:val="26"/>
                        </w:rPr>
                      </w:pPr>
                      <w:r w:rsidRPr="0086215F">
                        <w:rPr>
                          <w:rFonts w:ascii="Arial" w:hAnsi="Arial" w:cs="Arial"/>
                          <w:color w:val="365F91"/>
                          <w:sz w:val="26"/>
                          <w:szCs w:val="26"/>
                        </w:rPr>
                        <w:t>Chef whites</w:t>
                      </w:r>
                    </w:p>
                    <w:p w14:paraId="6AE68116" w14:textId="77777777" w:rsidR="0086215F" w:rsidRPr="00133536" w:rsidRDefault="0086215F" w:rsidP="00133536">
                      <w:pPr>
                        <w:rPr>
                          <w:color w:val="1F497D"/>
                          <w:sz w:val="28"/>
                          <w:szCs w:val="28"/>
                        </w:rPr>
                      </w:pPr>
                    </w:p>
                    <w:p w14:paraId="27F313D7" w14:textId="77777777" w:rsidR="0086215F" w:rsidRPr="00133536" w:rsidRDefault="0086215F" w:rsidP="00133536">
                      <w:pPr>
                        <w:rPr>
                          <w:color w:val="1F497D"/>
                          <w:sz w:val="28"/>
                          <w:szCs w:val="28"/>
                        </w:rPr>
                      </w:pPr>
                    </w:p>
                    <w:p w14:paraId="334CF9D8" w14:textId="77777777" w:rsidR="0086215F" w:rsidRPr="00133536" w:rsidRDefault="0086215F" w:rsidP="00133536">
                      <w:pPr>
                        <w:rPr>
                          <w:color w:val="1F497D"/>
                          <w:sz w:val="28"/>
                          <w:szCs w:val="28"/>
                        </w:rPr>
                      </w:pPr>
                    </w:p>
                    <w:p w14:paraId="2B19AC09" w14:textId="77777777" w:rsidR="0086215F" w:rsidRPr="00133536" w:rsidRDefault="0086215F" w:rsidP="00133536">
                      <w:pPr>
                        <w:rPr>
                          <w:color w:val="1F497D"/>
                          <w:sz w:val="28"/>
                          <w:szCs w:val="28"/>
                        </w:rPr>
                      </w:pPr>
                    </w:p>
                    <w:p w14:paraId="12E9A393" w14:textId="77777777" w:rsidR="0086215F" w:rsidRPr="00133536" w:rsidRDefault="0086215F" w:rsidP="00133536">
                      <w:pPr>
                        <w:rPr>
                          <w:color w:val="1F497D"/>
                          <w:sz w:val="28"/>
                          <w:szCs w:val="28"/>
                        </w:rPr>
                      </w:pPr>
                    </w:p>
                    <w:p w14:paraId="2834EAC3" w14:textId="77777777" w:rsidR="0086215F" w:rsidRPr="00133536" w:rsidRDefault="0086215F" w:rsidP="00133536">
                      <w:pPr>
                        <w:rPr>
                          <w:color w:val="1F497D"/>
                          <w:sz w:val="28"/>
                          <w:szCs w:val="28"/>
                        </w:rPr>
                      </w:pPr>
                    </w:p>
                    <w:p w14:paraId="111F02B3" w14:textId="77777777" w:rsidR="0086215F" w:rsidRPr="00133536" w:rsidRDefault="0086215F" w:rsidP="00133536">
                      <w:pPr>
                        <w:rPr>
                          <w:color w:val="1F497D"/>
                          <w:sz w:val="28"/>
                          <w:szCs w:val="28"/>
                        </w:rPr>
                      </w:pPr>
                    </w:p>
                    <w:p w14:paraId="6DB747EB" w14:textId="77777777" w:rsidR="0086215F" w:rsidRPr="00133536" w:rsidRDefault="0086215F" w:rsidP="00133536">
                      <w:pPr>
                        <w:rPr>
                          <w:color w:val="1F497D"/>
                          <w:sz w:val="28"/>
                          <w:szCs w:val="28"/>
                        </w:rPr>
                      </w:pPr>
                    </w:p>
                    <w:p w14:paraId="2B4EF9BC" w14:textId="77777777" w:rsidR="0086215F" w:rsidRPr="00133536" w:rsidRDefault="0086215F" w:rsidP="00133536">
                      <w:pPr>
                        <w:rPr>
                          <w:color w:val="1F497D"/>
                          <w:sz w:val="28"/>
                          <w:szCs w:val="28"/>
                        </w:rPr>
                      </w:pPr>
                    </w:p>
                    <w:p w14:paraId="0FCF626A" w14:textId="77777777" w:rsidR="0086215F" w:rsidRPr="00133536" w:rsidRDefault="0086215F" w:rsidP="00133536">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60800" behindDoc="0" locked="0" layoutInCell="1" allowOverlap="1" wp14:anchorId="7E8714AF" wp14:editId="1F317B9B">
                <wp:simplePos x="0" y="0"/>
                <wp:positionH relativeFrom="column">
                  <wp:posOffset>-209550</wp:posOffset>
                </wp:positionH>
                <wp:positionV relativeFrom="paragraph">
                  <wp:posOffset>-228600</wp:posOffset>
                </wp:positionV>
                <wp:extent cx="7105650" cy="10191750"/>
                <wp:effectExtent l="0" t="0" r="31750" b="19050"/>
                <wp:wrapSquare wrapText="bothSides"/>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101917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D348E" id="Rectangle 5" o:spid="_x0000_s1026" style="position:absolute;margin-left:-16.5pt;margin-top:-18pt;width:559.5pt;height:8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" fillcolor="window" strokecolor="#4f81bd" strokeweight="2pt">
                <v:path arrowok="t"/>
                <w10:wrap type="square"/>
              </v:rect>
            </w:pict>
          </mc:Fallback>
        </mc:AlternateContent>
      </w:r>
      <w:r>
        <w:rPr>
          <w:noProof/>
          <w:lang w:eastAsia="en-GB"/>
        </w:rPr>
        <mc:AlternateContent>
          <mc:Choice Requires="wps">
            <w:drawing>
              <wp:anchor distT="0" distB="0" distL="114300" distR="114300" simplePos="0" relativeHeight="251663872" behindDoc="0" locked="0" layoutInCell="1" allowOverlap="1" wp14:anchorId="485FB0DD" wp14:editId="1A10FA09">
                <wp:simplePos x="0" y="0"/>
                <wp:positionH relativeFrom="column">
                  <wp:posOffset>2305050</wp:posOffset>
                </wp:positionH>
                <wp:positionV relativeFrom="paragraph">
                  <wp:posOffset>457200</wp:posOffset>
                </wp:positionV>
                <wp:extent cx="4292600" cy="6794500"/>
                <wp:effectExtent l="0" t="0" r="25400" b="381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67945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FD926F" w14:textId="77777777" w:rsidR="0086215F" w:rsidRPr="00133536" w:rsidRDefault="0086215F" w:rsidP="00133536">
                            <w:pPr>
                              <w:rPr>
                                <w:color w:val="1F497D"/>
                                <w:sz w:val="24"/>
                                <w:szCs w:val="24"/>
                              </w:rPr>
                            </w:pPr>
                            <w:r w:rsidRPr="00133536">
                              <w:rPr>
                                <w:b/>
                                <w:color w:val="1F497D"/>
                                <w:sz w:val="24"/>
                                <w:szCs w:val="24"/>
                                <w:u w:val="single"/>
                              </w:rPr>
                              <w:t xml:space="preserve">Method </w:t>
                            </w:r>
                          </w:p>
                          <w:p w14:paraId="44989E83"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Wash all vegetables</w:t>
                            </w:r>
                          </w:p>
                          <w:p w14:paraId="2E05DFDB"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Boil a half pan of water for your noodles</w:t>
                            </w:r>
                          </w:p>
                          <w:p w14:paraId="3269AD5A"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Cut the chicken breast into 1cm strips</w:t>
                            </w:r>
                          </w:p>
                          <w:p w14:paraId="1B2C128A"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 xml:space="preserve">Pick the coriander leaves and finely slice the stalks. Peel and finely slice the garlic and ginger. Trim and finely slice the spring onions. Separate the little gem lettuce leaves and ensure they are clean and washed. Deseed and finely slice the </w:t>
                            </w:r>
                            <w:proofErr w:type="spellStart"/>
                            <w:r w:rsidRPr="0086215F">
                              <w:rPr>
                                <w:rFonts w:ascii="Arial" w:hAnsi="Arial" w:cs="Arial"/>
                                <w:color w:val="365F91"/>
                                <w:sz w:val="28"/>
                                <w:szCs w:val="28"/>
                              </w:rPr>
                              <w:t>chilli</w:t>
                            </w:r>
                            <w:proofErr w:type="spellEnd"/>
                            <w:r w:rsidRPr="0086215F">
                              <w:rPr>
                                <w:rFonts w:ascii="Arial" w:hAnsi="Arial" w:cs="Arial"/>
                                <w:color w:val="365F91"/>
                                <w:sz w:val="28"/>
                                <w:szCs w:val="28"/>
                              </w:rPr>
                              <w:t>. Cut the lime into wedges.</w:t>
                            </w:r>
                          </w:p>
                          <w:p w14:paraId="04CFFE7F"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Cook the noodles in the boiling water as per instructions.</w:t>
                            </w:r>
                          </w:p>
                          <w:p w14:paraId="3A62F0C1"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Drain in a colander and refresh under cold water. Leave on the side.</w:t>
                            </w:r>
                          </w:p>
                          <w:p w14:paraId="1DB36E0C" w14:textId="77777777" w:rsidR="0086215F" w:rsidRPr="0086215F" w:rsidRDefault="0086215F" w:rsidP="00F80DCC">
                            <w:pPr>
                              <w:pStyle w:val="ListParagraph"/>
                              <w:numPr>
                                <w:ilvl w:val="0"/>
                                <w:numId w:val="28"/>
                              </w:numPr>
                              <w:spacing w:line="240" w:lineRule="auto"/>
                              <w:rPr>
                                <w:rFonts w:ascii="Arial" w:hAnsi="Arial" w:cs="Arial"/>
                                <w:color w:val="365F91" w:themeColor="accent1" w:themeShade="BF"/>
                                <w:sz w:val="32"/>
                                <w:szCs w:val="28"/>
                              </w:rPr>
                            </w:pPr>
                            <w:r w:rsidRPr="0086215F">
                              <w:rPr>
                                <w:rFonts w:ascii="Arial" w:hAnsi="Arial" w:cs="Arial"/>
                                <w:color w:val="365F91" w:themeColor="accent1" w:themeShade="BF"/>
                                <w:sz w:val="28"/>
                              </w:rPr>
                              <w:t xml:space="preserve">Heat a frying pan or wok that’s big enough to hold all the ingredients • Season the chicken with black pepper and stir-fry in a little vegetable oil for 2 to 3 minutes, or until almost cooked </w:t>
                            </w:r>
                          </w:p>
                          <w:p w14:paraId="07918C5B" w14:textId="77777777" w:rsidR="0086215F" w:rsidRPr="0086215F" w:rsidRDefault="0086215F" w:rsidP="00F80DCC">
                            <w:pPr>
                              <w:pStyle w:val="ListParagraph"/>
                              <w:numPr>
                                <w:ilvl w:val="0"/>
                                <w:numId w:val="28"/>
                              </w:numPr>
                              <w:spacing w:line="240" w:lineRule="auto"/>
                              <w:rPr>
                                <w:rFonts w:ascii="Arial" w:hAnsi="Arial" w:cs="Arial"/>
                                <w:color w:val="365F91" w:themeColor="accent1" w:themeShade="BF"/>
                                <w:sz w:val="32"/>
                                <w:szCs w:val="28"/>
                              </w:rPr>
                            </w:pPr>
                            <w:r w:rsidRPr="0086215F">
                              <w:rPr>
                                <w:rFonts w:ascii="Arial" w:hAnsi="Arial" w:cs="Arial"/>
                                <w:color w:val="365F91" w:themeColor="accent1" w:themeShade="BF"/>
                                <w:sz w:val="28"/>
                              </w:rPr>
                              <w:t xml:space="preserve">Add the coriander stalks, garlic and ginger and cook for a further minute • Add the spring onions, </w:t>
                            </w:r>
                            <w:proofErr w:type="spellStart"/>
                            <w:r w:rsidRPr="0086215F">
                              <w:rPr>
                                <w:rFonts w:ascii="Arial" w:hAnsi="Arial" w:cs="Arial"/>
                                <w:color w:val="365F91" w:themeColor="accent1" w:themeShade="BF"/>
                                <w:sz w:val="28"/>
                              </w:rPr>
                              <w:t>mangetout</w:t>
                            </w:r>
                            <w:proofErr w:type="spellEnd"/>
                            <w:r w:rsidRPr="0086215F">
                              <w:rPr>
                                <w:rFonts w:ascii="Arial" w:hAnsi="Arial" w:cs="Arial"/>
                                <w:color w:val="365F91" w:themeColor="accent1" w:themeShade="BF"/>
                                <w:sz w:val="28"/>
                              </w:rPr>
                              <w:t xml:space="preserve"> and the beansprouts and stir-fry for a couple of minutes, then add the cooked noodles and coriander leaves.</w:t>
                            </w:r>
                          </w:p>
                          <w:p w14:paraId="75C22D8C" w14:textId="1D6D96B0" w:rsidR="0086215F" w:rsidRPr="0086215F" w:rsidRDefault="0086215F" w:rsidP="00F80DCC">
                            <w:pPr>
                              <w:pStyle w:val="ListParagraph"/>
                              <w:numPr>
                                <w:ilvl w:val="0"/>
                                <w:numId w:val="28"/>
                              </w:numPr>
                              <w:spacing w:line="240" w:lineRule="auto"/>
                              <w:rPr>
                                <w:rFonts w:ascii="Arial" w:hAnsi="Arial" w:cs="Arial"/>
                                <w:color w:val="365F91" w:themeColor="accent1" w:themeShade="BF"/>
                                <w:sz w:val="32"/>
                                <w:szCs w:val="28"/>
                              </w:rPr>
                            </w:pPr>
                            <w:r w:rsidRPr="0086215F">
                              <w:rPr>
                                <w:rFonts w:ascii="Arial" w:hAnsi="Arial" w:cs="Arial"/>
                                <w:color w:val="365F91" w:themeColor="accent1" w:themeShade="BF"/>
                                <w:sz w:val="28"/>
                              </w:rPr>
                              <w:t>Keep stir-frying until the noodles are warmed through and the chicken is perfectly cooked • Stir through the soy and fish sauces and remove from the heat. Sprinkle over the cashews.</w:t>
                            </w:r>
                          </w:p>
                          <w:p w14:paraId="11068D73" w14:textId="77777777" w:rsidR="0086215F" w:rsidRPr="00133536" w:rsidRDefault="0086215F" w:rsidP="00133536">
                            <w:pPr>
                              <w:rPr>
                                <w:color w:val="1F497D"/>
                              </w:rPr>
                            </w:pPr>
                          </w:p>
                          <w:p w14:paraId="436D325E" w14:textId="77777777" w:rsidR="0086215F" w:rsidRPr="00133536" w:rsidRDefault="0086215F" w:rsidP="00133536">
                            <w:pPr>
                              <w:rPr>
                                <w:color w:val="1F497D"/>
                              </w:rPr>
                            </w:pPr>
                          </w:p>
                          <w:p w14:paraId="4F3225D3" w14:textId="77777777" w:rsidR="0086215F" w:rsidRPr="00133536" w:rsidRDefault="0086215F" w:rsidP="00133536">
                            <w:pPr>
                              <w:rPr>
                                <w:color w:val="1F497D"/>
                              </w:rPr>
                            </w:pPr>
                          </w:p>
                          <w:p w14:paraId="51E1FC26" w14:textId="77777777" w:rsidR="0086215F" w:rsidRPr="00133536" w:rsidRDefault="0086215F" w:rsidP="00133536">
                            <w:pPr>
                              <w:rPr>
                                <w:color w:val="1F497D"/>
                              </w:rPr>
                            </w:pPr>
                          </w:p>
                          <w:p w14:paraId="6593183E" w14:textId="77777777" w:rsidR="0086215F" w:rsidRPr="00133536" w:rsidRDefault="0086215F" w:rsidP="00133536">
                            <w:pPr>
                              <w:rPr>
                                <w:color w:val="1F497D"/>
                              </w:rPr>
                            </w:pPr>
                          </w:p>
                          <w:p w14:paraId="5715E594" w14:textId="77777777" w:rsidR="0086215F" w:rsidRPr="00133536" w:rsidRDefault="0086215F" w:rsidP="00133536">
                            <w:pPr>
                              <w:rPr>
                                <w:color w:val="1F497D"/>
                              </w:rPr>
                            </w:pPr>
                          </w:p>
                          <w:p w14:paraId="7E153D8C" w14:textId="77777777" w:rsidR="0086215F" w:rsidRPr="00133536" w:rsidRDefault="0086215F" w:rsidP="00133536">
                            <w:pPr>
                              <w:rPr>
                                <w:color w:val="1F497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B0DD" id="_x0000_s1053" type="#_x0000_t202" style="position:absolute;margin-left:181.5pt;margin-top:36pt;width:338pt;height: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" fillcolor="window" strokecolor="#4f81bd" strokeweight="2pt">
                <v:path arrowok="t"/>
                <v:textbox>
                  <w:txbxContent>
                    <w:p w14:paraId="54FD926F" w14:textId="77777777" w:rsidR="0086215F" w:rsidRPr="00133536" w:rsidRDefault="0086215F" w:rsidP="00133536">
                      <w:pPr>
                        <w:rPr>
                          <w:color w:val="1F497D"/>
                          <w:sz w:val="24"/>
                          <w:szCs w:val="24"/>
                        </w:rPr>
                      </w:pPr>
                      <w:r w:rsidRPr="00133536">
                        <w:rPr>
                          <w:b/>
                          <w:color w:val="1F497D"/>
                          <w:sz w:val="24"/>
                          <w:szCs w:val="24"/>
                          <w:u w:val="single"/>
                        </w:rPr>
                        <w:t xml:space="preserve">Method </w:t>
                      </w:r>
                    </w:p>
                    <w:p w14:paraId="44989E83"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Wash all vegetables</w:t>
                      </w:r>
                    </w:p>
                    <w:p w14:paraId="2E05DFDB"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Boil a half pan of water for your noodles</w:t>
                      </w:r>
                    </w:p>
                    <w:p w14:paraId="3269AD5A"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Cut the chicken breast into 1cm strips</w:t>
                      </w:r>
                    </w:p>
                    <w:p w14:paraId="1B2C128A"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 xml:space="preserve">Pick the coriander leaves and finely slice the stalks. Peel and finely slice the garlic and ginger. Trim and finely slice the spring onions. Separate the little gem lettuce leaves and ensure they are clean and washed. Deseed and finely slice the </w:t>
                      </w:r>
                      <w:proofErr w:type="spellStart"/>
                      <w:r w:rsidRPr="0086215F">
                        <w:rPr>
                          <w:rFonts w:ascii="Arial" w:hAnsi="Arial" w:cs="Arial"/>
                          <w:color w:val="365F91"/>
                          <w:sz w:val="28"/>
                          <w:szCs w:val="28"/>
                        </w:rPr>
                        <w:t>chilli</w:t>
                      </w:r>
                      <w:proofErr w:type="spellEnd"/>
                      <w:r w:rsidRPr="0086215F">
                        <w:rPr>
                          <w:rFonts w:ascii="Arial" w:hAnsi="Arial" w:cs="Arial"/>
                          <w:color w:val="365F91"/>
                          <w:sz w:val="28"/>
                          <w:szCs w:val="28"/>
                        </w:rPr>
                        <w:t>. Cut the lime into wedges.</w:t>
                      </w:r>
                    </w:p>
                    <w:p w14:paraId="04CFFE7F"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Cook the noodles in the boiling water as per instructions.</w:t>
                      </w:r>
                    </w:p>
                    <w:p w14:paraId="3A62F0C1" w14:textId="77777777" w:rsidR="0086215F" w:rsidRPr="0086215F" w:rsidRDefault="0086215F" w:rsidP="00F80DCC">
                      <w:pPr>
                        <w:pStyle w:val="ListParagraph"/>
                        <w:numPr>
                          <w:ilvl w:val="0"/>
                          <w:numId w:val="28"/>
                        </w:numPr>
                        <w:spacing w:line="240" w:lineRule="auto"/>
                        <w:rPr>
                          <w:rFonts w:ascii="Arial" w:hAnsi="Arial" w:cs="Arial"/>
                          <w:color w:val="365F91"/>
                          <w:sz w:val="28"/>
                          <w:szCs w:val="28"/>
                        </w:rPr>
                      </w:pPr>
                      <w:r w:rsidRPr="0086215F">
                        <w:rPr>
                          <w:rFonts w:ascii="Arial" w:hAnsi="Arial" w:cs="Arial"/>
                          <w:color w:val="365F91"/>
                          <w:sz w:val="28"/>
                          <w:szCs w:val="28"/>
                        </w:rPr>
                        <w:t>Drain in a colander and refresh under cold water. Leave on the side.</w:t>
                      </w:r>
                    </w:p>
                    <w:p w14:paraId="1DB36E0C" w14:textId="77777777" w:rsidR="0086215F" w:rsidRPr="0086215F" w:rsidRDefault="0086215F" w:rsidP="00F80DCC">
                      <w:pPr>
                        <w:pStyle w:val="ListParagraph"/>
                        <w:numPr>
                          <w:ilvl w:val="0"/>
                          <w:numId w:val="28"/>
                        </w:numPr>
                        <w:spacing w:line="240" w:lineRule="auto"/>
                        <w:rPr>
                          <w:rFonts w:ascii="Arial" w:hAnsi="Arial" w:cs="Arial"/>
                          <w:color w:val="365F91" w:themeColor="accent1" w:themeShade="BF"/>
                          <w:sz w:val="32"/>
                          <w:szCs w:val="28"/>
                        </w:rPr>
                      </w:pPr>
                      <w:r w:rsidRPr="0086215F">
                        <w:rPr>
                          <w:rFonts w:ascii="Arial" w:hAnsi="Arial" w:cs="Arial"/>
                          <w:color w:val="365F91" w:themeColor="accent1" w:themeShade="BF"/>
                          <w:sz w:val="28"/>
                        </w:rPr>
                        <w:t xml:space="preserve">Heat a frying pan or wok that’s big enough to hold all the ingredients • Season the chicken with black pepper and stir-fry in a little vegetable oil for 2 to 3 minutes, or until almost cooked </w:t>
                      </w:r>
                    </w:p>
                    <w:p w14:paraId="07918C5B" w14:textId="77777777" w:rsidR="0086215F" w:rsidRPr="0086215F" w:rsidRDefault="0086215F" w:rsidP="00F80DCC">
                      <w:pPr>
                        <w:pStyle w:val="ListParagraph"/>
                        <w:numPr>
                          <w:ilvl w:val="0"/>
                          <w:numId w:val="28"/>
                        </w:numPr>
                        <w:spacing w:line="240" w:lineRule="auto"/>
                        <w:rPr>
                          <w:rFonts w:ascii="Arial" w:hAnsi="Arial" w:cs="Arial"/>
                          <w:color w:val="365F91" w:themeColor="accent1" w:themeShade="BF"/>
                          <w:sz w:val="32"/>
                          <w:szCs w:val="28"/>
                        </w:rPr>
                      </w:pPr>
                      <w:r w:rsidRPr="0086215F">
                        <w:rPr>
                          <w:rFonts w:ascii="Arial" w:hAnsi="Arial" w:cs="Arial"/>
                          <w:color w:val="365F91" w:themeColor="accent1" w:themeShade="BF"/>
                          <w:sz w:val="28"/>
                        </w:rPr>
                        <w:t xml:space="preserve">Add the coriander stalks, garlic and ginger and cook for a further minute • Add the spring onions, </w:t>
                      </w:r>
                      <w:proofErr w:type="spellStart"/>
                      <w:r w:rsidRPr="0086215F">
                        <w:rPr>
                          <w:rFonts w:ascii="Arial" w:hAnsi="Arial" w:cs="Arial"/>
                          <w:color w:val="365F91" w:themeColor="accent1" w:themeShade="BF"/>
                          <w:sz w:val="28"/>
                        </w:rPr>
                        <w:t>mangetout</w:t>
                      </w:r>
                      <w:proofErr w:type="spellEnd"/>
                      <w:r w:rsidRPr="0086215F">
                        <w:rPr>
                          <w:rFonts w:ascii="Arial" w:hAnsi="Arial" w:cs="Arial"/>
                          <w:color w:val="365F91" w:themeColor="accent1" w:themeShade="BF"/>
                          <w:sz w:val="28"/>
                        </w:rPr>
                        <w:t xml:space="preserve"> and the beansprouts and stir-fry for a couple of minutes, then add the cooked noodles and coriander leaves.</w:t>
                      </w:r>
                    </w:p>
                    <w:p w14:paraId="75C22D8C" w14:textId="1D6D96B0" w:rsidR="0086215F" w:rsidRPr="0086215F" w:rsidRDefault="0086215F" w:rsidP="00F80DCC">
                      <w:pPr>
                        <w:pStyle w:val="ListParagraph"/>
                        <w:numPr>
                          <w:ilvl w:val="0"/>
                          <w:numId w:val="28"/>
                        </w:numPr>
                        <w:spacing w:line="240" w:lineRule="auto"/>
                        <w:rPr>
                          <w:rFonts w:ascii="Arial" w:hAnsi="Arial" w:cs="Arial"/>
                          <w:color w:val="365F91" w:themeColor="accent1" w:themeShade="BF"/>
                          <w:sz w:val="32"/>
                          <w:szCs w:val="28"/>
                        </w:rPr>
                      </w:pPr>
                      <w:r w:rsidRPr="0086215F">
                        <w:rPr>
                          <w:rFonts w:ascii="Arial" w:hAnsi="Arial" w:cs="Arial"/>
                          <w:color w:val="365F91" w:themeColor="accent1" w:themeShade="BF"/>
                          <w:sz w:val="28"/>
                        </w:rPr>
                        <w:t>Keep stir-frying until the noodles are warmed through and the chicken is perfectly cooked • Stir through the soy and fish sauces and remove from the heat. Sprinkle over the cashews.</w:t>
                      </w:r>
                    </w:p>
                    <w:p w14:paraId="11068D73" w14:textId="77777777" w:rsidR="0086215F" w:rsidRPr="00133536" w:rsidRDefault="0086215F" w:rsidP="00133536">
                      <w:pPr>
                        <w:rPr>
                          <w:color w:val="1F497D"/>
                        </w:rPr>
                      </w:pPr>
                    </w:p>
                    <w:p w14:paraId="436D325E" w14:textId="77777777" w:rsidR="0086215F" w:rsidRPr="00133536" w:rsidRDefault="0086215F" w:rsidP="00133536">
                      <w:pPr>
                        <w:rPr>
                          <w:color w:val="1F497D"/>
                        </w:rPr>
                      </w:pPr>
                    </w:p>
                    <w:p w14:paraId="4F3225D3" w14:textId="77777777" w:rsidR="0086215F" w:rsidRPr="00133536" w:rsidRDefault="0086215F" w:rsidP="00133536">
                      <w:pPr>
                        <w:rPr>
                          <w:color w:val="1F497D"/>
                        </w:rPr>
                      </w:pPr>
                    </w:p>
                    <w:p w14:paraId="51E1FC26" w14:textId="77777777" w:rsidR="0086215F" w:rsidRPr="00133536" w:rsidRDefault="0086215F" w:rsidP="00133536">
                      <w:pPr>
                        <w:rPr>
                          <w:color w:val="1F497D"/>
                        </w:rPr>
                      </w:pPr>
                    </w:p>
                    <w:p w14:paraId="6593183E" w14:textId="77777777" w:rsidR="0086215F" w:rsidRPr="00133536" w:rsidRDefault="0086215F" w:rsidP="00133536">
                      <w:pPr>
                        <w:rPr>
                          <w:color w:val="1F497D"/>
                        </w:rPr>
                      </w:pPr>
                    </w:p>
                    <w:p w14:paraId="5715E594" w14:textId="77777777" w:rsidR="0086215F" w:rsidRPr="00133536" w:rsidRDefault="0086215F" w:rsidP="00133536">
                      <w:pPr>
                        <w:rPr>
                          <w:color w:val="1F497D"/>
                        </w:rPr>
                      </w:pPr>
                    </w:p>
                    <w:p w14:paraId="7E153D8C" w14:textId="77777777" w:rsidR="0086215F" w:rsidRPr="00133536" w:rsidRDefault="0086215F" w:rsidP="00133536">
                      <w:pPr>
                        <w:rPr>
                          <w:color w:val="1F497D"/>
                        </w:rPr>
                      </w:pPr>
                    </w:p>
                  </w:txbxContent>
                </v:textbox>
                <w10:wrap type="square"/>
              </v:shape>
            </w:pict>
          </mc:Fallback>
        </mc:AlternateContent>
      </w:r>
      <w:r>
        <w:rPr>
          <w:noProof/>
          <w:lang w:eastAsia="en-GB"/>
        </w:rPr>
        <mc:AlternateContent>
          <mc:Choice Requires="wps">
            <w:drawing>
              <wp:anchor distT="0" distB="0" distL="114300" distR="114300" simplePos="0" relativeHeight="251664896" behindDoc="0" locked="0" layoutInCell="1" allowOverlap="1" wp14:anchorId="1854E664" wp14:editId="0C1749DF">
                <wp:simplePos x="0" y="0"/>
                <wp:positionH relativeFrom="column">
                  <wp:posOffset>69850</wp:posOffset>
                </wp:positionH>
                <wp:positionV relativeFrom="paragraph">
                  <wp:posOffset>7492365</wp:posOffset>
                </wp:positionV>
                <wp:extent cx="2768600" cy="2146300"/>
                <wp:effectExtent l="0" t="0" r="25400" b="3810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21463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14BA5C" w14:textId="77777777" w:rsidR="0086215F" w:rsidRPr="00133536" w:rsidRDefault="0086215F" w:rsidP="00133536">
                            <w:pPr>
                              <w:rPr>
                                <w:b/>
                                <w:color w:val="1F497D"/>
                                <w:sz w:val="24"/>
                                <w:szCs w:val="24"/>
                                <w:u w:val="single"/>
                              </w:rPr>
                            </w:pPr>
                            <w:r w:rsidRPr="00133536">
                              <w:rPr>
                                <w:b/>
                                <w:color w:val="1F497D"/>
                                <w:sz w:val="24"/>
                                <w:szCs w:val="24"/>
                                <w:u w:val="single"/>
                              </w:rPr>
                              <w:t>Equipment – write down the equipment you will need to use</w:t>
                            </w:r>
                          </w:p>
                          <w:p w14:paraId="263E1C03" w14:textId="77777777" w:rsidR="0086215F" w:rsidRPr="00133536" w:rsidRDefault="0086215F" w:rsidP="00133536">
                            <w:pPr>
                              <w:rPr>
                                <w:color w:val="1F497D"/>
                                <w:sz w:val="24"/>
                                <w:szCs w:val="24"/>
                              </w:rPr>
                            </w:pPr>
                          </w:p>
                          <w:p w14:paraId="37C56898" w14:textId="77777777" w:rsidR="0086215F" w:rsidRPr="00133536" w:rsidRDefault="0086215F" w:rsidP="00133536">
                            <w:pPr>
                              <w:rPr>
                                <w:color w:val="1F497D"/>
                                <w:sz w:val="28"/>
                                <w:szCs w:val="28"/>
                              </w:rPr>
                            </w:pPr>
                          </w:p>
                          <w:p w14:paraId="2B4A7054" w14:textId="77777777" w:rsidR="0086215F" w:rsidRPr="00133536" w:rsidRDefault="0086215F" w:rsidP="00133536">
                            <w:pPr>
                              <w:rPr>
                                <w:color w:val="1F497D"/>
                                <w:sz w:val="28"/>
                                <w:szCs w:val="28"/>
                              </w:rPr>
                            </w:pPr>
                          </w:p>
                          <w:p w14:paraId="61C40993" w14:textId="77777777" w:rsidR="0086215F" w:rsidRPr="00133536" w:rsidRDefault="0086215F" w:rsidP="00133536">
                            <w:pPr>
                              <w:rPr>
                                <w:color w:val="1F497D"/>
                                <w:sz w:val="28"/>
                                <w:szCs w:val="28"/>
                              </w:rPr>
                            </w:pPr>
                          </w:p>
                          <w:p w14:paraId="38B03C0C" w14:textId="77777777" w:rsidR="0086215F" w:rsidRPr="00133536" w:rsidRDefault="0086215F" w:rsidP="00133536">
                            <w:pPr>
                              <w:rPr>
                                <w:color w:val="1F497D"/>
                                <w:sz w:val="28"/>
                                <w:szCs w:val="28"/>
                              </w:rPr>
                            </w:pPr>
                          </w:p>
                          <w:p w14:paraId="5BFC648F" w14:textId="77777777" w:rsidR="0086215F" w:rsidRPr="00133536" w:rsidRDefault="0086215F" w:rsidP="00133536">
                            <w:pPr>
                              <w:rPr>
                                <w:color w:val="1F497D"/>
                                <w:sz w:val="28"/>
                                <w:szCs w:val="28"/>
                              </w:rPr>
                            </w:pPr>
                          </w:p>
                          <w:p w14:paraId="7CAAB7BC" w14:textId="77777777" w:rsidR="0086215F" w:rsidRPr="00133536" w:rsidRDefault="0086215F" w:rsidP="00133536">
                            <w:pPr>
                              <w:rPr>
                                <w:color w:val="1F497D"/>
                                <w:sz w:val="28"/>
                                <w:szCs w:val="28"/>
                              </w:rPr>
                            </w:pPr>
                          </w:p>
                          <w:p w14:paraId="3C5795D1" w14:textId="77777777" w:rsidR="0086215F" w:rsidRPr="00133536" w:rsidRDefault="0086215F" w:rsidP="00133536">
                            <w:pPr>
                              <w:rPr>
                                <w:color w:val="1F497D"/>
                                <w:sz w:val="28"/>
                                <w:szCs w:val="28"/>
                              </w:rPr>
                            </w:pPr>
                          </w:p>
                          <w:p w14:paraId="071B49C5" w14:textId="77777777" w:rsidR="0086215F" w:rsidRPr="00133536" w:rsidRDefault="0086215F" w:rsidP="00133536">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4E664" id="_x0000_s1054" type="#_x0000_t202" style="position:absolute;margin-left:5.5pt;margin-top:589.95pt;width:218pt;height:16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" fillcolor="window" strokecolor="#4f81bd" strokeweight="2pt">
                <v:path arrowok="t"/>
                <v:textbox>
                  <w:txbxContent>
                    <w:p w14:paraId="3014BA5C" w14:textId="77777777" w:rsidR="0086215F" w:rsidRPr="00133536" w:rsidRDefault="0086215F" w:rsidP="00133536">
                      <w:pPr>
                        <w:rPr>
                          <w:b/>
                          <w:color w:val="1F497D"/>
                          <w:sz w:val="24"/>
                          <w:szCs w:val="24"/>
                          <w:u w:val="single"/>
                        </w:rPr>
                      </w:pPr>
                      <w:r w:rsidRPr="00133536">
                        <w:rPr>
                          <w:b/>
                          <w:color w:val="1F497D"/>
                          <w:sz w:val="24"/>
                          <w:szCs w:val="24"/>
                          <w:u w:val="single"/>
                        </w:rPr>
                        <w:t>Equipment – write down the equipment you will need to use</w:t>
                      </w:r>
                    </w:p>
                    <w:p w14:paraId="263E1C03" w14:textId="77777777" w:rsidR="0086215F" w:rsidRPr="00133536" w:rsidRDefault="0086215F" w:rsidP="00133536">
                      <w:pPr>
                        <w:rPr>
                          <w:color w:val="1F497D"/>
                          <w:sz w:val="24"/>
                          <w:szCs w:val="24"/>
                        </w:rPr>
                      </w:pPr>
                    </w:p>
                    <w:p w14:paraId="37C56898" w14:textId="77777777" w:rsidR="0086215F" w:rsidRPr="00133536" w:rsidRDefault="0086215F" w:rsidP="00133536">
                      <w:pPr>
                        <w:rPr>
                          <w:color w:val="1F497D"/>
                          <w:sz w:val="28"/>
                          <w:szCs w:val="28"/>
                        </w:rPr>
                      </w:pPr>
                    </w:p>
                    <w:p w14:paraId="2B4A7054" w14:textId="77777777" w:rsidR="0086215F" w:rsidRPr="00133536" w:rsidRDefault="0086215F" w:rsidP="00133536">
                      <w:pPr>
                        <w:rPr>
                          <w:color w:val="1F497D"/>
                          <w:sz w:val="28"/>
                          <w:szCs w:val="28"/>
                        </w:rPr>
                      </w:pPr>
                    </w:p>
                    <w:p w14:paraId="61C40993" w14:textId="77777777" w:rsidR="0086215F" w:rsidRPr="00133536" w:rsidRDefault="0086215F" w:rsidP="00133536">
                      <w:pPr>
                        <w:rPr>
                          <w:color w:val="1F497D"/>
                          <w:sz w:val="28"/>
                          <w:szCs w:val="28"/>
                        </w:rPr>
                      </w:pPr>
                    </w:p>
                    <w:p w14:paraId="38B03C0C" w14:textId="77777777" w:rsidR="0086215F" w:rsidRPr="00133536" w:rsidRDefault="0086215F" w:rsidP="00133536">
                      <w:pPr>
                        <w:rPr>
                          <w:color w:val="1F497D"/>
                          <w:sz w:val="28"/>
                          <w:szCs w:val="28"/>
                        </w:rPr>
                      </w:pPr>
                    </w:p>
                    <w:p w14:paraId="5BFC648F" w14:textId="77777777" w:rsidR="0086215F" w:rsidRPr="00133536" w:rsidRDefault="0086215F" w:rsidP="00133536">
                      <w:pPr>
                        <w:rPr>
                          <w:color w:val="1F497D"/>
                          <w:sz w:val="28"/>
                          <w:szCs w:val="28"/>
                        </w:rPr>
                      </w:pPr>
                    </w:p>
                    <w:p w14:paraId="7CAAB7BC" w14:textId="77777777" w:rsidR="0086215F" w:rsidRPr="00133536" w:rsidRDefault="0086215F" w:rsidP="00133536">
                      <w:pPr>
                        <w:rPr>
                          <w:color w:val="1F497D"/>
                          <w:sz w:val="28"/>
                          <w:szCs w:val="28"/>
                        </w:rPr>
                      </w:pPr>
                    </w:p>
                    <w:p w14:paraId="3C5795D1" w14:textId="77777777" w:rsidR="0086215F" w:rsidRPr="00133536" w:rsidRDefault="0086215F" w:rsidP="00133536">
                      <w:pPr>
                        <w:rPr>
                          <w:color w:val="1F497D"/>
                          <w:sz w:val="28"/>
                          <w:szCs w:val="28"/>
                        </w:rPr>
                      </w:pPr>
                    </w:p>
                    <w:p w14:paraId="071B49C5" w14:textId="77777777" w:rsidR="0086215F" w:rsidRPr="00133536" w:rsidRDefault="0086215F" w:rsidP="00133536">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65920" behindDoc="0" locked="0" layoutInCell="1" allowOverlap="1" wp14:anchorId="7479A4AF" wp14:editId="5D8D651F">
                <wp:simplePos x="0" y="0"/>
                <wp:positionH relativeFrom="column">
                  <wp:posOffset>3003550</wp:posOffset>
                </wp:positionH>
                <wp:positionV relativeFrom="paragraph">
                  <wp:posOffset>7429500</wp:posOffset>
                </wp:positionV>
                <wp:extent cx="3543300" cy="2146300"/>
                <wp:effectExtent l="0" t="0" r="12700" b="1270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2146300"/>
                        </a:xfrm>
                        <a:prstGeom prst="rect">
                          <a:avLst/>
                        </a:prstGeom>
                        <a:solidFill>
                          <a:sysClr val="window" lastClr="FFFFFF"/>
                        </a:solid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2BFB23" w14:textId="04937E07" w:rsidR="0086215F" w:rsidRPr="00133536" w:rsidRDefault="0062789B" w:rsidP="00133536">
                            <w:pPr>
                              <w:rPr>
                                <w:color w:val="1F497D"/>
                                <w:sz w:val="28"/>
                                <w:szCs w:val="28"/>
                              </w:rPr>
                            </w:pPr>
                            <w:r>
                              <w:rPr>
                                <w:noProof/>
                                <w:color w:val="1F497D"/>
                                <w:sz w:val="28"/>
                                <w:szCs w:val="28"/>
                                <w:lang w:eastAsia="en-GB"/>
                              </w:rPr>
                              <w:drawing>
                                <wp:inline distT="0" distB="0" distL="0" distR="0" wp14:anchorId="2956984E" wp14:editId="3C53E1B0">
                                  <wp:extent cx="3049905" cy="20294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noodle stir fry.jpg"/>
                                          <pic:cNvPicPr/>
                                        </pic:nvPicPr>
                                        <pic:blipFill>
                                          <a:blip r:embed="rId16">
                                            <a:extLst>
                                              <a:ext uri="{28A0092B-C50C-407E-A947-70E740481C1C}">
                                                <a14:useLocalDpi xmlns:a14="http://schemas.microsoft.com/office/drawing/2010/main" val="0"/>
                                              </a:ext>
                                            </a:extLst>
                                          </a:blip>
                                          <a:stretch>
                                            <a:fillRect/>
                                          </a:stretch>
                                        </pic:blipFill>
                                        <pic:spPr>
                                          <a:xfrm>
                                            <a:off x="0" y="0"/>
                                            <a:ext cx="3049905" cy="2029460"/>
                                          </a:xfrm>
                                          <a:prstGeom prst="rect">
                                            <a:avLst/>
                                          </a:prstGeom>
                                        </pic:spPr>
                                      </pic:pic>
                                    </a:graphicData>
                                  </a:graphic>
                                </wp:inline>
                              </w:drawing>
                            </w:r>
                          </w:p>
                          <w:p w14:paraId="3F4E5351" w14:textId="77777777" w:rsidR="0086215F" w:rsidRPr="00133536" w:rsidRDefault="0086215F" w:rsidP="00133536">
                            <w:pPr>
                              <w:rPr>
                                <w:color w:val="1F497D"/>
                                <w:sz w:val="28"/>
                                <w:szCs w:val="28"/>
                              </w:rPr>
                            </w:pPr>
                          </w:p>
                          <w:p w14:paraId="3ADF2FF4" w14:textId="77777777" w:rsidR="0086215F" w:rsidRPr="00133536" w:rsidRDefault="0086215F" w:rsidP="00133536">
                            <w:pPr>
                              <w:rPr>
                                <w:color w:val="1F497D"/>
                                <w:sz w:val="28"/>
                                <w:szCs w:val="28"/>
                              </w:rPr>
                            </w:pPr>
                          </w:p>
                          <w:p w14:paraId="1F3F8234" w14:textId="77777777" w:rsidR="0086215F" w:rsidRPr="00133536" w:rsidRDefault="0086215F" w:rsidP="00133536">
                            <w:pPr>
                              <w:rPr>
                                <w:color w:val="1F497D"/>
                                <w:sz w:val="28"/>
                                <w:szCs w:val="28"/>
                              </w:rPr>
                            </w:pPr>
                          </w:p>
                          <w:p w14:paraId="6272C135" w14:textId="77777777" w:rsidR="0086215F" w:rsidRPr="00133536" w:rsidRDefault="0086215F" w:rsidP="00133536">
                            <w:pPr>
                              <w:rPr>
                                <w:color w:val="1F497D"/>
                                <w:sz w:val="28"/>
                                <w:szCs w:val="28"/>
                              </w:rPr>
                            </w:pPr>
                          </w:p>
                          <w:p w14:paraId="676AF08F" w14:textId="77777777" w:rsidR="0086215F" w:rsidRPr="00133536" w:rsidRDefault="0086215F" w:rsidP="00133536">
                            <w:pPr>
                              <w:rPr>
                                <w:color w:val="1F497D"/>
                                <w:sz w:val="28"/>
                                <w:szCs w:val="28"/>
                              </w:rPr>
                            </w:pPr>
                          </w:p>
                          <w:p w14:paraId="0C9B83C8" w14:textId="77777777" w:rsidR="0086215F" w:rsidRPr="00133536" w:rsidRDefault="0086215F" w:rsidP="00133536">
                            <w:pPr>
                              <w:rPr>
                                <w:color w:val="1F497D"/>
                                <w:sz w:val="28"/>
                                <w:szCs w:val="28"/>
                              </w:rPr>
                            </w:pPr>
                          </w:p>
                          <w:p w14:paraId="451B3D5D" w14:textId="77777777" w:rsidR="0086215F" w:rsidRPr="00133536" w:rsidRDefault="0086215F" w:rsidP="00133536">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A4AF" id="Text Box 4" o:spid="_x0000_s1055" type="#_x0000_t202" style="position:absolute;margin-left:236.5pt;margin-top:585pt;width:279pt;height:1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" fillcolor="window" stroked="f" strokeweight="2pt">
                <v:path arrowok="t"/>
                <v:textbox>
                  <w:txbxContent>
                    <w:p w14:paraId="712BFB23" w14:textId="04937E07" w:rsidR="0086215F" w:rsidRPr="00133536" w:rsidRDefault="0062789B" w:rsidP="00133536">
                      <w:pPr>
                        <w:rPr>
                          <w:color w:val="1F497D"/>
                          <w:sz w:val="28"/>
                          <w:szCs w:val="28"/>
                        </w:rPr>
                      </w:pPr>
                      <w:r>
                        <w:rPr>
                          <w:noProof/>
                          <w:color w:val="1F497D"/>
                          <w:sz w:val="28"/>
                          <w:szCs w:val="28"/>
                          <w:lang w:eastAsia="en-GB"/>
                        </w:rPr>
                        <w:drawing>
                          <wp:inline distT="0" distB="0" distL="0" distR="0" wp14:anchorId="2956984E" wp14:editId="3C53E1B0">
                            <wp:extent cx="3049905" cy="20294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noodle stir fry.jpg"/>
                                    <pic:cNvPicPr/>
                                  </pic:nvPicPr>
                                  <pic:blipFill>
                                    <a:blip r:embed="rId16">
                                      <a:extLst>
                                        <a:ext uri="{28A0092B-C50C-407E-A947-70E740481C1C}">
                                          <a14:useLocalDpi xmlns:a14="http://schemas.microsoft.com/office/drawing/2010/main" val="0"/>
                                        </a:ext>
                                      </a:extLst>
                                    </a:blip>
                                    <a:stretch>
                                      <a:fillRect/>
                                    </a:stretch>
                                  </pic:blipFill>
                                  <pic:spPr>
                                    <a:xfrm>
                                      <a:off x="0" y="0"/>
                                      <a:ext cx="3049905" cy="2029460"/>
                                    </a:xfrm>
                                    <a:prstGeom prst="rect">
                                      <a:avLst/>
                                    </a:prstGeom>
                                  </pic:spPr>
                                </pic:pic>
                              </a:graphicData>
                            </a:graphic>
                          </wp:inline>
                        </w:drawing>
                      </w:r>
                    </w:p>
                    <w:p w14:paraId="3F4E5351" w14:textId="77777777" w:rsidR="0086215F" w:rsidRPr="00133536" w:rsidRDefault="0086215F" w:rsidP="00133536">
                      <w:pPr>
                        <w:rPr>
                          <w:color w:val="1F497D"/>
                          <w:sz w:val="28"/>
                          <w:szCs w:val="28"/>
                        </w:rPr>
                      </w:pPr>
                    </w:p>
                    <w:p w14:paraId="3ADF2FF4" w14:textId="77777777" w:rsidR="0086215F" w:rsidRPr="00133536" w:rsidRDefault="0086215F" w:rsidP="00133536">
                      <w:pPr>
                        <w:rPr>
                          <w:color w:val="1F497D"/>
                          <w:sz w:val="28"/>
                          <w:szCs w:val="28"/>
                        </w:rPr>
                      </w:pPr>
                    </w:p>
                    <w:p w14:paraId="1F3F8234" w14:textId="77777777" w:rsidR="0086215F" w:rsidRPr="00133536" w:rsidRDefault="0086215F" w:rsidP="00133536">
                      <w:pPr>
                        <w:rPr>
                          <w:color w:val="1F497D"/>
                          <w:sz w:val="28"/>
                          <w:szCs w:val="28"/>
                        </w:rPr>
                      </w:pPr>
                    </w:p>
                    <w:p w14:paraId="6272C135" w14:textId="77777777" w:rsidR="0086215F" w:rsidRPr="00133536" w:rsidRDefault="0086215F" w:rsidP="00133536">
                      <w:pPr>
                        <w:rPr>
                          <w:color w:val="1F497D"/>
                          <w:sz w:val="28"/>
                          <w:szCs w:val="28"/>
                        </w:rPr>
                      </w:pPr>
                    </w:p>
                    <w:p w14:paraId="676AF08F" w14:textId="77777777" w:rsidR="0086215F" w:rsidRPr="00133536" w:rsidRDefault="0086215F" w:rsidP="00133536">
                      <w:pPr>
                        <w:rPr>
                          <w:color w:val="1F497D"/>
                          <w:sz w:val="28"/>
                          <w:szCs w:val="28"/>
                        </w:rPr>
                      </w:pPr>
                    </w:p>
                    <w:p w14:paraId="0C9B83C8" w14:textId="77777777" w:rsidR="0086215F" w:rsidRPr="00133536" w:rsidRDefault="0086215F" w:rsidP="00133536">
                      <w:pPr>
                        <w:rPr>
                          <w:color w:val="1F497D"/>
                          <w:sz w:val="28"/>
                          <w:szCs w:val="28"/>
                        </w:rPr>
                      </w:pPr>
                    </w:p>
                    <w:p w14:paraId="451B3D5D" w14:textId="77777777" w:rsidR="0086215F" w:rsidRPr="00133536" w:rsidRDefault="0086215F" w:rsidP="00133536">
                      <w:pPr>
                        <w:rPr>
                          <w:color w:val="1F497D"/>
                          <w:sz w:val="28"/>
                          <w:szCs w:val="28"/>
                        </w:rPr>
                      </w:pPr>
                    </w:p>
                  </w:txbxContent>
                </v:textbox>
                <w10:wrap type="square"/>
              </v:shape>
            </w:pict>
          </mc:Fallback>
        </mc:AlternateContent>
      </w:r>
      <w:r w:rsidR="00133536">
        <w:t>§§§§§§§§§§§§§§§§§§§§§§§§</w:t>
      </w:r>
    </w:p>
    <w:p w14:paraId="5D66BC71" w14:textId="34F669E8" w:rsidR="005437F1" w:rsidRDefault="0062789B" w:rsidP="007A52A3">
      <w:r>
        <w:rPr>
          <w:noProof/>
          <w:lang w:eastAsia="en-GB"/>
        </w:rPr>
        <mc:AlternateContent>
          <mc:Choice Requires="wps">
            <w:drawing>
              <wp:anchor distT="0" distB="0" distL="114300" distR="114300" simplePos="0" relativeHeight="251680256" behindDoc="0" locked="0" layoutInCell="1" allowOverlap="1" wp14:anchorId="6C49C8F6" wp14:editId="547DAA94">
                <wp:simplePos x="0" y="0"/>
                <wp:positionH relativeFrom="column">
                  <wp:posOffset>2235200</wp:posOffset>
                </wp:positionH>
                <wp:positionV relativeFrom="paragraph">
                  <wp:posOffset>3200400</wp:posOffset>
                </wp:positionV>
                <wp:extent cx="4260850" cy="2628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26085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DBB305" w14:textId="4825A727" w:rsidR="0062789B" w:rsidRDefault="0062789B">
                            <w:r>
                              <w:rPr>
                                <w:noProof/>
                                <w:lang w:eastAsia="en-GB"/>
                              </w:rPr>
                              <w:drawing>
                                <wp:inline distT="0" distB="0" distL="0" distR="0" wp14:anchorId="678A4FE4" wp14:editId="7AC26268">
                                  <wp:extent cx="4101699" cy="2537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cream.jpg"/>
                                          <pic:cNvPicPr/>
                                        </pic:nvPicPr>
                                        <pic:blipFill>
                                          <a:blip r:embed="rId17">
                                            <a:extLst>
                                              <a:ext uri="{28A0092B-C50C-407E-A947-70E740481C1C}">
                                                <a14:useLocalDpi xmlns:a14="http://schemas.microsoft.com/office/drawing/2010/main" val="0"/>
                                              </a:ext>
                                            </a:extLst>
                                          </a:blip>
                                          <a:stretch>
                                            <a:fillRect/>
                                          </a:stretch>
                                        </pic:blipFill>
                                        <pic:spPr>
                                          <a:xfrm>
                                            <a:off x="0" y="0"/>
                                            <a:ext cx="4101699" cy="2537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9C8F6" id="Text Box 15" o:spid="_x0000_s1056" type="#_x0000_t202" style="position:absolute;margin-left:176pt;margin-top:252pt;width:335.5pt;height:207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" filled="f" stroked="f">
                <v:textbox>
                  <w:txbxContent>
                    <w:p w14:paraId="5BDBB305" w14:textId="4825A727" w:rsidR="0062789B" w:rsidRDefault="0062789B">
                      <w:r>
                        <w:rPr>
                          <w:noProof/>
                          <w:lang w:eastAsia="en-GB"/>
                        </w:rPr>
                        <w:drawing>
                          <wp:inline distT="0" distB="0" distL="0" distR="0" wp14:anchorId="678A4FE4" wp14:editId="7AC26268">
                            <wp:extent cx="4101699" cy="2537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cream.jpg"/>
                                    <pic:cNvPicPr/>
                                  </pic:nvPicPr>
                                  <pic:blipFill>
                                    <a:blip r:embed="rId17">
                                      <a:extLst>
                                        <a:ext uri="{28A0092B-C50C-407E-A947-70E740481C1C}">
                                          <a14:useLocalDpi xmlns:a14="http://schemas.microsoft.com/office/drawing/2010/main" val="0"/>
                                        </a:ext>
                                      </a:extLst>
                                    </a:blip>
                                    <a:stretch>
                                      <a:fillRect/>
                                    </a:stretch>
                                  </pic:blipFill>
                                  <pic:spPr>
                                    <a:xfrm>
                                      <a:off x="0" y="0"/>
                                      <a:ext cx="4101699" cy="2537460"/>
                                    </a:xfrm>
                                    <a:prstGeom prst="rect">
                                      <a:avLst/>
                                    </a:prstGeom>
                                  </pic:spPr>
                                </pic:pic>
                              </a:graphicData>
                            </a:graphic>
                          </wp:inline>
                        </w:drawing>
                      </w:r>
                    </w:p>
                  </w:txbxContent>
                </v:textbox>
                <w10:wrap type="square"/>
              </v:shape>
            </w:pict>
          </mc:Fallback>
        </mc:AlternateContent>
      </w:r>
      <w:r w:rsidR="0086215F">
        <w:rPr>
          <w:noProof/>
          <w:lang w:eastAsia="en-GB"/>
        </w:rPr>
        <mc:AlternateContent>
          <mc:Choice Requires="wps">
            <w:drawing>
              <wp:anchor distT="0" distB="0" distL="114300" distR="114300" simplePos="0" relativeHeight="251668992" behindDoc="0" locked="0" layoutInCell="1" allowOverlap="1" wp14:anchorId="55273C4E" wp14:editId="41C32A70">
                <wp:simplePos x="0" y="0"/>
                <wp:positionH relativeFrom="column">
                  <wp:posOffset>69850</wp:posOffset>
                </wp:positionH>
                <wp:positionV relativeFrom="paragraph">
                  <wp:posOffset>457200</wp:posOffset>
                </wp:positionV>
                <wp:extent cx="1981200" cy="3086100"/>
                <wp:effectExtent l="0" t="0" r="25400" b="38100"/>
                <wp:wrapSquare wrapText="bothSides"/>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0861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78040B" w14:textId="77777777" w:rsidR="0086215F" w:rsidRPr="004578AE" w:rsidRDefault="0086215F" w:rsidP="004578AE">
                            <w:pPr>
                              <w:rPr>
                                <w:b/>
                                <w:color w:val="1F497D"/>
                                <w:sz w:val="24"/>
                                <w:szCs w:val="24"/>
                                <w:u w:val="single"/>
                              </w:rPr>
                            </w:pPr>
                            <w:r w:rsidRPr="004578AE">
                              <w:rPr>
                                <w:b/>
                                <w:color w:val="1F497D"/>
                                <w:sz w:val="24"/>
                                <w:szCs w:val="24"/>
                                <w:u w:val="single"/>
                              </w:rPr>
                              <w:t>Ingredients</w:t>
                            </w:r>
                          </w:p>
                          <w:p w14:paraId="732BF9C1" w14:textId="078280B4" w:rsidR="0086215F" w:rsidRPr="002800CF" w:rsidRDefault="0086215F" w:rsidP="002800CF">
                            <w:pPr>
                              <w:widowControl w:val="0"/>
                              <w:tabs>
                                <w:tab w:val="left" w:pos="220"/>
                                <w:tab w:val="left" w:pos="720"/>
                              </w:tabs>
                              <w:autoSpaceDE w:val="0"/>
                              <w:autoSpaceDN w:val="0"/>
                              <w:adjustRightInd w:val="0"/>
                              <w:spacing w:after="0" w:line="240" w:lineRule="auto"/>
                              <w:rPr>
                                <w:rFonts w:ascii="Arial" w:hAnsi="Arial" w:cs="Arial"/>
                                <w:color w:val="000000" w:themeColor="text1"/>
                                <w:sz w:val="24"/>
                                <w:szCs w:val="24"/>
                              </w:rPr>
                            </w:pPr>
                            <w:r w:rsidRPr="002800CF">
                              <w:rPr>
                                <w:rFonts w:ascii="Arial" w:hAnsi="Arial" w:cs="Arial"/>
                                <w:color w:val="000000" w:themeColor="text1"/>
                                <w:sz w:val="24"/>
                                <w:szCs w:val="24"/>
                              </w:rPr>
                              <w:t>½ a 397g can sweetened condensed milk</w:t>
                            </w:r>
                          </w:p>
                          <w:p w14:paraId="3C052BFB" w14:textId="77777777" w:rsidR="0086215F" w:rsidRPr="002800CF" w:rsidRDefault="0086215F" w:rsidP="002800CF">
                            <w:pPr>
                              <w:widowControl w:val="0"/>
                              <w:tabs>
                                <w:tab w:val="left" w:pos="220"/>
                                <w:tab w:val="left" w:pos="720"/>
                              </w:tabs>
                              <w:autoSpaceDE w:val="0"/>
                              <w:autoSpaceDN w:val="0"/>
                              <w:adjustRightInd w:val="0"/>
                              <w:spacing w:after="0" w:line="240" w:lineRule="auto"/>
                              <w:rPr>
                                <w:rFonts w:ascii="Arial" w:hAnsi="Arial" w:cs="Arial"/>
                                <w:color w:val="000000" w:themeColor="text1"/>
                                <w:kern w:val="1"/>
                                <w:sz w:val="24"/>
                                <w:szCs w:val="24"/>
                              </w:rPr>
                            </w:pPr>
                          </w:p>
                          <w:p w14:paraId="7919638F" w14:textId="1BA5A059" w:rsidR="0086215F" w:rsidRPr="002800CF" w:rsidRDefault="0086215F" w:rsidP="002800CF">
                            <w:pPr>
                              <w:widowControl w:val="0"/>
                              <w:tabs>
                                <w:tab w:val="left" w:pos="220"/>
                                <w:tab w:val="left" w:pos="720"/>
                              </w:tabs>
                              <w:autoSpaceDE w:val="0"/>
                              <w:autoSpaceDN w:val="0"/>
                              <w:adjustRightInd w:val="0"/>
                              <w:spacing w:after="0" w:line="240" w:lineRule="auto"/>
                              <w:rPr>
                                <w:rFonts w:ascii="Arial" w:hAnsi="Arial" w:cs="Arial"/>
                                <w:color w:val="000000" w:themeColor="text1"/>
                                <w:sz w:val="24"/>
                                <w:szCs w:val="24"/>
                              </w:rPr>
                            </w:pPr>
                            <w:r w:rsidRPr="002800CF">
                              <w:rPr>
                                <w:rFonts w:ascii="Arial" w:hAnsi="Arial" w:cs="Arial"/>
                                <w:color w:val="000000" w:themeColor="text1"/>
                                <w:sz w:val="24"/>
                                <w:szCs w:val="24"/>
                              </w:rPr>
                              <w:t>600ml pot double cream</w:t>
                            </w:r>
                          </w:p>
                          <w:p w14:paraId="2D75181F" w14:textId="77777777" w:rsidR="0086215F" w:rsidRPr="002800CF" w:rsidRDefault="0086215F" w:rsidP="002800CF">
                            <w:pPr>
                              <w:rPr>
                                <w:rFonts w:ascii="Arial" w:hAnsi="Arial" w:cs="Arial"/>
                                <w:color w:val="000000" w:themeColor="text1"/>
                                <w:kern w:val="1"/>
                                <w:sz w:val="24"/>
                                <w:szCs w:val="24"/>
                              </w:rPr>
                            </w:pPr>
                            <w:r w:rsidRPr="002800CF">
                              <w:rPr>
                                <w:rFonts w:ascii="Arial" w:hAnsi="Arial" w:cs="Arial"/>
                                <w:color w:val="000000" w:themeColor="text1"/>
                                <w:kern w:val="1"/>
                                <w:sz w:val="24"/>
                                <w:szCs w:val="24"/>
                              </w:rPr>
                              <w:tab/>
                            </w:r>
                            <w:r w:rsidRPr="002800CF">
                              <w:rPr>
                                <w:rFonts w:ascii="Arial" w:hAnsi="Arial" w:cs="Arial"/>
                                <w:color w:val="000000" w:themeColor="text1"/>
                                <w:kern w:val="1"/>
                                <w:sz w:val="24"/>
                                <w:szCs w:val="24"/>
                              </w:rPr>
                              <w:tab/>
                            </w:r>
                          </w:p>
                          <w:p w14:paraId="3465AE03" w14:textId="002B323C" w:rsidR="0086215F" w:rsidRPr="002800CF" w:rsidRDefault="0086215F" w:rsidP="002800CF">
                            <w:pPr>
                              <w:rPr>
                                <w:rFonts w:ascii="Arial" w:hAnsi="Arial" w:cs="Arial"/>
                                <w:color w:val="000000" w:themeColor="text1"/>
                                <w:sz w:val="24"/>
                                <w:szCs w:val="24"/>
                              </w:rPr>
                            </w:pPr>
                            <w:r w:rsidRPr="002800CF">
                              <w:rPr>
                                <w:rFonts w:ascii="Arial" w:hAnsi="Arial" w:cs="Arial"/>
                                <w:color w:val="000000" w:themeColor="text1"/>
                                <w:sz w:val="24"/>
                                <w:szCs w:val="24"/>
                              </w:rPr>
                              <w:t>1 tsp vanilla extract</w:t>
                            </w:r>
                          </w:p>
                          <w:p w14:paraId="1432DA87" w14:textId="59086D19" w:rsidR="0086215F" w:rsidRPr="002800CF" w:rsidRDefault="0086215F" w:rsidP="002800CF">
                            <w:pPr>
                              <w:rPr>
                                <w:rFonts w:ascii="Arial" w:hAnsi="Arial" w:cs="Arial"/>
                                <w:b/>
                                <w:color w:val="000000" w:themeColor="text1"/>
                                <w:sz w:val="24"/>
                                <w:szCs w:val="24"/>
                                <w:u w:val="single"/>
                              </w:rPr>
                            </w:pPr>
                            <w:r w:rsidRPr="002800CF">
                              <w:rPr>
                                <w:rFonts w:ascii="Arial" w:hAnsi="Arial" w:cs="Arial"/>
                                <w:b/>
                                <w:color w:val="000000" w:themeColor="text1"/>
                                <w:sz w:val="24"/>
                                <w:szCs w:val="24"/>
                                <w:u w:val="single"/>
                              </w:rPr>
                              <w:t>Small Lidded container to store in the freezer.</w:t>
                            </w:r>
                          </w:p>
                          <w:p w14:paraId="3BD1742B" w14:textId="00535F93" w:rsidR="0086215F" w:rsidRPr="002800CF" w:rsidRDefault="0086215F" w:rsidP="004578AE">
                            <w:pPr>
                              <w:rPr>
                                <w:rFonts w:ascii="Arial" w:hAnsi="Arial" w:cs="Arial"/>
                                <w:color w:val="000000" w:themeColor="text1"/>
                                <w:sz w:val="24"/>
                                <w:szCs w:val="24"/>
                              </w:rPr>
                            </w:pPr>
                            <w:r w:rsidRPr="002800CF">
                              <w:rPr>
                                <w:rFonts w:ascii="Arial" w:hAnsi="Arial" w:cs="Arial"/>
                                <w:color w:val="000000" w:themeColor="text1"/>
                                <w:sz w:val="24"/>
                                <w:szCs w:val="24"/>
                              </w:rPr>
                              <w:t>This will be used for the baked Alaska the following week</w:t>
                            </w:r>
                          </w:p>
                          <w:p w14:paraId="6D626F9C" w14:textId="77777777" w:rsidR="0086215F" w:rsidRPr="004578AE" w:rsidRDefault="0086215F" w:rsidP="004578AE">
                            <w:pPr>
                              <w:rPr>
                                <w:color w:val="1F497D"/>
                                <w:sz w:val="28"/>
                                <w:szCs w:val="28"/>
                              </w:rPr>
                            </w:pPr>
                          </w:p>
                          <w:p w14:paraId="74609347" w14:textId="77777777" w:rsidR="0086215F" w:rsidRPr="004578AE" w:rsidRDefault="0086215F" w:rsidP="004578AE">
                            <w:pPr>
                              <w:rPr>
                                <w:color w:val="1F497D"/>
                                <w:sz w:val="28"/>
                                <w:szCs w:val="28"/>
                              </w:rPr>
                            </w:pPr>
                          </w:p>
                          <w:p w14:paraId="37FF024E" w14:textId="77777777" w:rsidR="0086215F" w:rsidRPr="004578AE" w:rsidRDefault="0086215F" w:rsidP="004578AE">
                            <w:pPr>
                              <w:rPr>
                                <w:color w:val="1F497D"/>
                                <w:sz w:val="28"/>
                                <w:szCs w:val="28"/>
                              </w:rPr>
                            </w:pPr>
                          </w:p>
                          <w:p w14:paraId="4D083963" w14:textId="77777777" w:rsidR="0086215F" w:rsidRPr="004578AE" w:rsidRDefault="0086215F" w:rsidP="004578AE">
                            <w:pPr>
                              <w:rPr>
                                <w:color w:val="1F497D"/>
                                <w:sz w:val="28"/>
                                <w:szCs w:val="28"/>
                              </w:rPr>
                            </w:pPr>
                          </w:p>
                          <w:p w14:paraId="4F8E56A4" w14:textId="77777777" w:rsidR="0086215F" w:rsidRPr="004578AE" w:rsidRDefault="0086215F" w:rsidP="004578AE">
                            <w:pPr>
                              <w:rPr>
                                <w:color w:val="1F497D"/>
                                <w:sz w:val="28"/>
                                <w:szCs w:val="28"/>
                              </w:rPr>
                            </w:pPr>
                          </w:p>
                          <w:p w14:paraId="229EBCF4" w14:textId="77777777" w:rsidR="0086215F" w:rsidRPr="004578AE" w:rsidRDefault="0086215F" w:rsidP="004578AE">
                            <w:pPr>
                              <w:rPr>
                                <w:color w:val="1F497D"/>
                                <w:sz w:val="28"/>
                                <w:szCs w:val="28"/>
                              </w:rPr>
                            </w:pPr>
                          </w:p>
                          <w:p w14:paraId="3EC39B48" w14:textId="77777777" w:rsidR="0086215F" w:rsidRPr="004578AE" w:rsidRDefault="0086215F" w:rsidP="004578AE">
                            <w:pPr>
                              <w:rPr>
                                <w:color w:val="1F497D"/>
                                <w:sz w:val="28"/>
                                <w:szCs w:val="28"/>
                              </w:rPr>
                            </w:pPr>
                          </w:p>
                          <w:p w14:paraId="7128ED4C" w14:textId="77777777" w:rsidR="0086215F" w:rsidRPr="004578AE" w:rsidRDefault="0086215F" w:rsidP="004578AE">
                            <w:pPr>
                              <w:rPr>
                                <w:color w:val="1F497D"/>
                                <w:sz w:val="28"/>
                                <w:szCs w:val="28"/>
                              </w:rPr>
                            </w:pPr>
                          </w:p>
                          <w:p w14:paraId="4A247C23" w14:textId="77777777" w:rsidR="0086215F" w:rsidRPr="004578AE" w:rsidRDefault="0086215F" w:rsidP="004578AE">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3C4E" id="_x0000_s1057" type="#_x0000_t202" style="position:absolute;margin-left:5.5pt;margin-top:36pt;width:156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" fillcolor="window" strokecolor="#4f81bd" strokeweight="2pt">
                <v:path arrowok="t"/>
                <v:textbox>
                  <w:txbxContent>
                    <w:p w14:paraId="2A78040B" w14:textId="77777777" w:rsidR="0086215F" w:rsidRPr="004578AE" w:rsidRDefault="0086215F" w:rsidP="004578AE">
                      <w:pPr>
                        <w:rPr>
                          <w:b/>
                          <w:color w:val="1F497D"/>
                          <w:sz w:val="24"/>
                          <w:szCs w:val="24"/>
                          <w:u w:val="single"/>
                        </w:rPr>
                      </w:pPr>
                      <w:r w:rsidRPr="004578AE">
                        <w:rPr>
                          <w:b/>
                          <w:color w:val="1F497D"/>
                          <w:sz w:val="24"/>
                          <w:szCs w:val="24"/>
                          <w:u w:val="single"/>
                        </w:rPr>
                        <w:t>Ingredients</w:t>
                      </w:r>
                    </w:p>
                    <w:p w14:paraId="732BF9C1" w14:textId="078280B4" w:rsidR="0086215F" w:rsidRPr="002800CF" w:rsidRDefault="0086215F" w:rsidP="002800CF">
                      <w:pPr>
                        <w:widowControl w:val="0"/>
                        <w:tabs>
                          <w:tab w:val="left" w:pos="220"/>
                          <w:tab w:val="left" w:pos="720"/>
                        </w:tabs>
                        <w:autoSpaceDE w:val="0"/>
                        <w:autoSpaceDN w:val="0"/>
                        <w:adjustRightInd w:val="0"/>
                        <w:spacing w:after="0" w:line="240" w:lineRule="auto"/>
                        <w:rPr>
                          <w:rFonts w:ascii="Arial" w:hAnsi="Arial" w:cs="Arial"/>
                          <w:color w:val="000000" w:themeColor="text1"/>
                          <w:sz w:val="24"/>
                          <w:szCs w:val="24"/>
                        </w:rPr>
                      </w:pPr>
                      <w:r w:rsidRPr="002800CF">
                        <w:rPr>
                          <w:rFonts w:ascii="Arial" w:hAnsi="Arial" w:cs="Arial"/>
                          <w:color w:val="000000" w:themeColor="text1"/>
                          <w:sz w:val="24"/>
                          <w:szCs w:val="24"/>
                        </w:rPr>
                        <w:t>½ a 397g can sweetened condensed milk</w:t>
                      </w:r>
                    </w:p>
                    <w:p w14:paraId="3C052BFB" w14:textId="77777777" w:rsidR="0086215F" w:rsidRPr="002800CF" w:rsidRDefault="0086215F" w:rsidP="002800CF">
                      <w:pPr>
                        <w:widowControl w:val="0"/>
                        <w:tabs>
                          <w:tab w:val="left" w:pos="220"/>
                          <w:tab w:val="left" w:pos="720"/>
                        </w:tabs>
                        <w:autoSpaceDE w:val="0"/>
                        <w:autoSpaceDN w:val="0"/>
                        <w:adjustRightInd w:val="0"/>
                        <w:spacing w:after="0" w:line="240" w:lineRule="auto"/>
                        <w:rPr>
                          <w:rFonts w:ascii="Arial" w:hAnsi="Arial" w:cs="Arial"/>
                          <w:color w:val="000000" w:themeColor="text1"/>
                          <w:kern w:val="1"/>
                          <w:sz w:val="24"/>
                          <w:szCs w:val="24"/>
                        </w:rPr>
                      </w:pPr>
                    </w:p>
                    <w:p w14:paraId="7919638F" w14:textId="1BA5A059" w:rsidR="0086215F" w:rsidRPr="002800CF" w:rsidRDefault="0086215F" w:rsidP="002800CF">
                      <w:pPr>
                        <w:widowControl w:val="0"/>
                        <w:tabs>
                          <w:tab w:val="left" w:pos="220"/>
                          <w:tab w:val="left" w:pos="720"/>
                        </w:tabs>
                        <w:autoSpaceDE w:val="0"/>
                        <w:autoSpaceDN w:val="0"/>
                        <w:adjustRightInd w:val="0"/>
                        <w:spacing w:after="0" w:line="240" w:lineRule="auto"/>
                        <w:rPr>
                          <w:rFonts w:ascii="Arial" w:hAnsi="Arial" w:cs="Arial"/>
                          <w:color w:val="000000" w:themeColor="text1"/>
                          <w:sz w:val="24"/>
                          <w:szCs w:val="24"/>
                        </w:rPr>
                      </w:pPr>
                      <w:r w:rsidRPr="002800CF">
                        <w:rPr>
                          <w:rFonts w:ascii="Arial" w:hAnsi="Arial" w:cs="Arial"/>
                          <w:color w:val="000000" w:themeColor="text1"/>
                          <w:sz w:val="24"/>
                          <w:szCs w:val="24"/>
                        </w:rPr>
                        <w:t>600ml pot double cream</w:t>
                      </w:r>
                    </w:p>
                    <w:p w14:paraId="2D75181F" w14:textId="77777777" w:rsidR="0086215F" w:rsidRPr="002800CF" w:rsidRDefault="0086215F" w:rsidP="002800CF">
                      <w:pPr>
                        <w:rPr>
                          <w:rFonts w:ascii="Arial" w:hAnsi="Arial" w:cs="Arial"/>
                          <w:color w:val="000000" w:themeColor="text1"/>
                          <w:kern w:val="1"/>
                          <w:sz w:val="24"/>
                          <w:szCs w:val="24"/>
                        </w:rPr>
                      </w:pPr>
                      <w:r w:rsidRPr="002800CF">
                        <w:rPr>
                          <w:rFonts w:ascii="Arial" w:hAnsi="Arial" w:cs="Arial"/>
                          <w:color w:val="000000" w:themeColor="text1"/>
                          <w:kern w:val="1"/>
                          <w:sz w:val="24"/>
                          <w:szCs w:val="24"/>
                        </w:rPr>
                        <w:tab/>
                      </w:r>
                      <w:r w:rsidRPr="002800CF">
                        <w:rPr>
                          <w:rFonts w:ascii="Arial" w:hAnsi="Arial" w:cs="Arial"/>
                          <w:color w:val="000000" w:themeColor="text1"/>
                          <w:kern w:val="1"/>
                          <w:sz w:val="24"/>
                          <w:szCs w:val="24"/>
                        </w:rPr>
                        <w:tab/>
                      </w:r>
                    </w:p>
                    <w:p w14:paraId="3465AE03" w14:textId="002B323C" w:rsidR="0086215F" w:rsidRPr="002800CF" w:rsidRDefault="0086215F" w:rsidP="002800CF">
                      <w:pPr>
                        <w:rPr>
                          <w:rFonts w:ascii="Arial" w:hAnsi="Arial" w:cs="Arial"/>
                          <w:color w:val="000000" w:themeColor="text1"/>
                          <w:sz w:val="24"/>
                          <w:szCs w:val="24"/>
                        </w:rPr>
                      </w:pPr>
                      <w:r w:rsidRPr="002800CF">
                        <w:rPr>
                          <w:rFonts w:ascii="Arial" w:hAnsi="Arial" w:cs="Arial"/>
                          <w:color w:val="000000" w:themeColor="text1"/>
                          <w:sz w:val="24"/>
                          <w:szCs w:val="24"/>
                        </w:rPr>
                        <w:t>1 tsp vanilla extract</w:t>
                      </w:r>
                    </w:p>
                    <w:p w14:paraId="1432DA87" w14:textId="59086D19" w:rsidR="0086215F" w:rsidRPr="002800CF" w:rsidRDefault="0086215F" w:rsidP="002800CF">
                      <w:pPr>
                        <w:rPr>
                          <w:rFonts w:ascii="Arial" w:hAnsi="Arial" w:cs="Arial"/>
                          <w:b/>
                          <w:color w:val="000000" w:themeColor="text1"/>
                          <w:sz w:val="24"/>
                          <w:szCs w:val="24"/>
                          <w:u w:val="single"/>
                        </w:rPr>
                      </w:pPr>
                      <w:r w:rsidRPr="002800CF">
                        <w:rPr>
                          <w:rFonts w:ascii="Arial" w:hAnsi="Arial" w:cs="Arial"/>
                          <w:b/>
                          <w:color w:val="000000" w:themeColor="text1"/>
                          <w:sz w:val="24"/>
                          <w:szCs w:val="24"/>
                          <w:u w:val="single"/>
                        </w:rPr>
                        <w:t>Small Lidded container to store in the freezer.</w:t>
                      </w:r>
                    </w:p>
                    <w:p w14:paraId="3BD1742B" w14:textId="00535F93" w:rsidR="0086215F" w:rsidRPr="002800CF" w:rsidRDefault="0086215F" w:rsidP="004578AE">
                      <w:pPr>
                        <w:rPr>
                          <w:rFonts w:ascii="Arial" w:hAnsi="Arial" w:cs="Arial"/>
                          <w:color w:val="000000" w:themeColor="text1"/>
                          <w:sz w:val="24"/>
                          <w:szCs w:val="24"/>
                        </w:rPr>
                      </w:pPr>
                      <w:r w:rsidRPr="002800CF">
                        <w:rPr>
                          <w:rFonts w:ascii="Arial" w:hAnsi="Arial" w:cs="Arial"/>
                          <w:color w:val="000000" w:themeColor="text1"/>
                          <w:sz w:val="24"/>
                          <w:szCs w:val="24"/>
                        </w:rPr>
                        <w:t>This will be used for the baked Alaska the following week</w:t>
                      </w:r>
                    </w:p>
                    <w:p w14:paraId="6D626F9C" w14:textId="77777777" w:rsidR="0086215F" w:rsidRPr="004578AE" w:rsidRDefault="0086215F" w:rsidP="004578AE">
                      <w:pPr>
                        <w:rPr>
                          <w:color w:val="1F497D"/>
                          <w:sz w:val="28"/>
                          <w:szCs w:val="28"/>
                        </w:rPr>
                      </w:pPr>
                    </w:p>
                    <w:p w14:paraId="74609347" w14:textId="77777777" w:rsidR="0086215F" w:rsidRPr="004578AE" w:rsidRDefault="0086215F" w:rsidP="004578AE">
                      <w:pPr>
                        <w:rPr>
                          <w:color w:val="1F497D"/>
                          <w:sz w:val="28"/>
                          <w:szCs w:val="28"/>
                        </w:rPr>
                      </w:pPr>
                    </w:p>
                    <w:p w14:paraId="37FF024E" w14:textId="77777777" w:rsidR="0086215F" w:rsidRPr="004578AE" w:rsidRDefault="0086215F" w:rsidP="004578AE">
                      <w:pPr>
                        <w:rPr>
                          <w:color w:val="1F497D"/>
                          <w:sz w:val="28"/>
                          <w:szCs w:val="28"/>
                        </w:rPr>
                      </w:pPr>
                    </w:p>
                    <w:p w14:paraId="4D083963" w14:textId="77777777" w:rsidR="0086215F" w:rsidRPr="004578AE" w:rsidRDefault="0086215F" w:rsidP="004578AE">
                      <w:pPr>
                        <w:rPr>
                          <w:color w:val="1F497D"/>
                          <w:sz w:val="28"/>
                          <w:szCs w:val="28"/>
                        </w:rPr>
                      </w:pPr>
                    </w:p>
                    <w:p w14:paraId="4F8E56A4" w14:textId="77777777" w:rsidR="0086215F" w:rsidRPr="004578AE" w:rsidRDefault="0086215F" w:rsidP="004578AE">
                      <w:pPr>
                        <w:rPr>
                          <w:color w:val="1F497D"/>
                          <w:sz w:val="28"/>
                          <w:szCs w:val="28"/>
                        </w:rPr>
                      </w:pPr>
                    </w:p>
                    <w:p w14:paraId="229EBCF4" w14:textId="77777777" w:rsidR="0086215F" w:rsidRPr="004578AE" w:rsidRDefault="0086215F" w:rsidP="004578AE">
                      <w:pPr>
                        <w:rPr>
                          <w:color w:val="1F497D"/>
                          <w:sz w:val="28"/>
                          <w:szCs w:val="28"/>
                        </w:rPr>
                      </w:pPr>
                    </w:p>
                    <w:p w14:paraId="3EC39B48" w14:textId="77777777" w:rsidR="0086215F" w:rsidRPr="004578AE" w:rsidRDefault="0086215F" w:rsidP="004578AE">
                      <w:pPr>
                        <w:rPr>
                          <w:color w:val="1F497D"/>
                          <w:sz w:val="28"/>
                          <w:szCs w:val="28"/>
                        </w:rPr>
                      </w:pPr>
                    </w:p>
                    <w:p w14:paraId="7128ED4C" w14:textId="77777777" w:rsidR="0086215F" w:rsidRPr="004578AE" w:rsidRDefault="0086215F" w:rsidP="004578AE">
                      <w:pPr>
                        <w:rPr>
                          <w:color w:val="1F497D"/>
                          <w:sz w:val="28"/>
                          <w:szCs w:val="28"/>
                        </w:rPr>
                      </w:pPr>
                    </w:p>
                    <w:p w14:paraId="4A247C23" w14:textId="77777777" w:rsidR="0086215F" w:rsidRPr="004578AE" w:rsidRDefault="0086215F" w:rsidP="004578AE">
                      <w:pPr>
                        <w:rPr>
                          <w:color w:val="1F497D"/>
                          <w:sz w:val="28"/>
                          <w:szCs w:val="28"/>
                        </w:rPr>
                      </w:pPr>
                    </w:p>
                  </w:txbxContent>
                </v:textbox>
                <w10:wrap type="square"/>
              </v:shape>
            </w:pict>
          </mc:Fallback>
        </mc:AlternateContent>
      </w:r>
      <w:r w:rsidR="0086215F">
        <w:rPr>
          <w:noProof/>
          <w:lang w:eastAsia="en-GB"/>
        </w:rPr>
        <mc:AlternateContent>
          <mc:Choice Requires="wps">
            <w:drawing>
              <wp:anchor distT="0" distB="0" distL="114300" distR="114300" simplePos="0" relativeHeight="251670016" behindDoc="0" locked="0" layoutInCell="1" allowOverlap="1" wp14:anchorId="2E5A509B" wp14:editId="6377502F">
                <wp:simplePos x="0" y="0"/>
                <wp:positionH relativeFrom="column">
                  <wp:posOffset>2202180</wp:posOffset>
                </wp:positionH>
                <wp:positionV relativeFrom="paragraph">
                  <wp:posOffset>457200</wp:posOffset>
                </wp:positionV>
                <wp:extent cx="4292600" cy="2286000"/>
                <wp:effectExtent l="0" t="0" r="2540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22860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5C22E9" w14:textId="77777777" w:rsidR="0086215F" w:rsidRDefault="0086215F" w:rsidP="004578AE">
                            <w:pPr>
                              <w:rPr>
                                <w:b/>
                                <w:color w:val="1F497D"/>
                                <w:sz w:val="24"/>
                                <w:szCs w:val="24"/>
                                <w:u w:val="single"/>
                              </w:rPr>
                            </w:pPr>
                            <w:r w:rsidRPr="004578AE">
                              <w:rPr>
                                <w:b/>
                                <w:color w:val="1F497D"/>
                                <w:sz w:val="24"/>
                                <w:szCs w:val="24"/>
                                <w:u w:val="single"/>
                              </w:rPr>
                              <w:t xml:space="preserve">Method </w:t>
                            </w:r>
                          </w:p>
                          <w:p w14:paraId="2CF3E045" w14:textId="56B19E57" w:rsidR="0086215F" w:rsidRPr="002800CF" w:rsidRDefault="0086215F" w:rsidP="002800CF">
                            <w:pPr>
                              <w:pStyle w:val="ListParagraph"/>
                              <w:numPr>
                                <w:ilvl w:val="0"/>
                                <w:numId w:val="32"/>
                              </w:numPr>
                              <w:rPr>
                                <w:rFonts w:ascii="Arial" w:hAnsi="Arial" w:cs="Arial"/>
                                <w:color w:val="262626"/>
                                <w:sz w:val="28"/>
                                <w:szCs w:val="28"/>
                              </w:rPr>
                            </w:pPr>
                            <w:r w:rsidRPr="002800CF">
                              <w:rPr>
                                <w:rFonts w:ascii="Arial" w:hAnsi="Arial" w:cs="Arial"/>
                                <w:color w:val="262626"/>
                                <w:sz w:val="28"/>
                                <w:szCs w:val="28"/>
                              </w:rPr>
                              <w:t xml:space="preserve">Put the condensed milk, cream and vanilla into a large bowl. </w:t>
                            </w:r>
                          </w:p>
                          <w:p w14:paraId="089EA089" w14:textId="77777777" w:rsidR="0086215F" w:rsidRPr="002800CF" w:rsidRDefault="0086215F" w:rsidP="002800CF">
                            <w:pPr>
                              <w:pStyle w:val="ListParagraph"/>
                              <w:numPr>
                                <w:ilvl w:val="0"/>
                                <w:numId w:val="32"/>
                              </w:numPr>
                              <w:rPr>
                                <w:rFonts w:ascii="Arial" w:hAnsi="Arial" w:cs="Arial"/>
                                <w:sz w:val="28"/>
                                <w:szCs w:val="28"/>
                              </w:rPr>
                            </w:pPr>
                            <w:r w:rsidRPr="002800CF">
                              <w:rPr>
                                <w:rFonts w:ascii="Arial" w:hAnsi="Arial" w:cs="Arial"/>
                                <w:color w:val="262626"/>
                                <w:sz w:val="28"/>
                                <w:szCs w:val="28"/>
                              </w:rPr>
                              <w:t xml:space="preserve">Beat with an electric whisk until thick and quite stiff, a bit like clotted cream. </w:t>
                            </w:r>
                          </w:p>
                          <w:p w14:paraId="5E95A58B" w14:textId="48816177" w:rsidR="0086215F" w:rsidRPr="002800CF" w:rsidRDefault="0086215F" w:rsidP="002800CF">
                            <w:pPr>
                              <w:pStyle w:val="ListParagraph"/>
                              <w:numPr>
                                <w:ilvl w:val="0"/>
                                <w:numId w:val="32"/>
                              </w:numPr>
                              <w:rPr>
                                <w:rFonts w:ascii="Arial" w:hAnsi="Arial" w:cs="Arial"/>
                                <w:sz w:val="28"/>
                                <w:szCs w:val="28"/>
                              </w:rPr>
                            </w:pPr>
                            <w:r w:rsidRPr="002800CF">
                              <w:rPr>
                                <w:rFonts w:ascii="Arial" w:hAnsi="Arial" w:cs="Arial"/>
                                <w:color w:val="262626"/>
                                <w:sz w:val="28"/>
                                <w:szCs w:val="28"/>
                              </w:rPr>
                              <w:t>Scrape into a freezer container or a large loaf tin, cover with cling film and freeze until solid.</w:t>
                            </w:r>
                          </w:p>
                          <w:p w14:paraId="37EB7288" w14:textId="77777777" w:rsidR="0086215F" w:rsidRPr="004578AE" w:rsidRDefault="0086215F" w:rsidP="004578AE">
                            <w:pPr>
                              <w:rPr>
                                <w:b/>
                                <w:color w:val="1F497D"/>
                                <w:sz w:val="24"/>
                                <w:szCs w:val="24"/>
                                <w:u w:val="single"/>
                              </w:rPr>
                            </w:pPr>
                          </w:p>
                          <w:p w14:paraId="45EFB7AF" w14:textId="77777777" w:rsidR="0086215F" w:rsidRPr="004578AE" w:rsidRDefault="0086215F" w:rsidP="004578AE">
                            <w:pPr>
                              <w:rPr>
                                <w:color w:val="1F497D"/>
                                <w:sz w:val="28"/>
                                <w:szCs w:val="28"/>
                              </w:rPr>
                            </w:pPr>
                          </w:p>
                          <w:p w14:paraId="1866A173" w14:textId="77777777" w:rsidR="0086215F" w:rsidRPr="004578AE" w:rsidRDefault="0086215F" w:rsidP="004578AE">
                            <w:pPr>
                              <w:rPr>
                                <w:color w:val="1F497D"/>
                                <w:sz w:val="28"/>
                                <w:szCs w:val="28"/>
                              </w:rPr>
                            </w:pPr>
                          </w:p>
                          <w:p w14:paraId="344C6955" w14:textId="77777777" w:rsidR="0086215F" w:rsidRPr="004578AE" w:rsidRDefault="0086215F" w:rsidP="004578AE">
                            <w:pPr>
                              <w:rPr>
                                <w:color w:val="1F497D"/>
                                <w:sz w:val="28"/>
                                <w:szCs w:val="28"/>
                              </w:rPr>
                            </w:pPr>
                          </w:p>
                          <w:p w14:paraId="7271B053" w14:textId="77777777" w:rsidR="0086215F" w:rsidRPr="004578AE" w:rsidRDefault="0086215F" w:rsidP="004578AE">
                            <w:pPr>
                              <w:rPr>
                                <w:color w:val="1F497D"/>
                                <w:sz w:val="28"/>
                                <w:szCs w:val="28"/>
                              </w:rPr>
                            </w:pPr>
                          </w:p>
                          <w:p w14:paraId="0E86672D" w14:textId="77777777" w:rsidR="0086215F" w:rsidRPr="004578AE" w:rsidRDefault="0086215F" w:rsidP="004578AE">
                            <w:pPr>
                              <w:rPr>
                                <w:color w:val="1F497D"/>
                                <w:sz w:val="28"/>
                                <w:szCs w:val="28"/>
                              </w:rPr>
                            </w:pPr>
                          </w:p>
                          <w:p w14:paraId="5530E91C" w14:textId="77777777" w:rsidR="0086215F" w:rsidRPr="004578AE" w:rsidRDefault="0086215F" w:rsidP="004578AE">
                            <w:pPr>
                              <w:rPr>
                                <w:color w:val="1F497D"/>
                                <w:sz w:val="28"/>
                                <w:szCs w:val="28"/>
                              </w:rPr>
                            </w:pPr>
                          </w:p>
                          <w:p w14:paraId="506BC71D" w14:textId="77777777" w:rsidR="0086215F" w:rsidRPr="004578AE" w:rsidRDefault="0086215F" w:rsidP="004578AE">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509B" id="_x0000_s1058" type="#_x0000_t202" style="position:absolute;margin-left:173.4pt;margin-top:36pt;width:338pt;height:18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" fillcolor="window" strokecolor="#4f81bd" strokeweight="2pt">
                <v:path arrowok="t"/>
                <v:textbox>
                  <w:txbxContent>
                    <w:p w14:paraId="4B5C22E9" w14:textId="77777777" w:rsidR="0086215F" w:rsidRDefault="0086215F" w:rsidP="004578AE">
                      <w:pPr>
                        <w:rPr>
                          <w:b/>
                          <w:color w:val="1F497D"/>
                          <w:sz w:val="24"/>
                          <w:szCs w:val="24"/>
                          <w:u w:val="single"/>
                        </w:rPr>
                      </w:pPr>
                      <w:r w:rsidRPr="004578AE">
                        <w:rPr>
                          <w:b/>
                          <w:color w:val="1F497D"/>
                          <w:sz w:val="24"/>
                          <w:szCs w:val="24"/>
                          <w:u w:val="single"/>
                        </w:rPr>
                        <w:t xml:space="preserve">Method </w:t>
                      </w:r>
                    </w:p>
                    <w:p w14:paraId="2CF3E045" w14:textId="56B19E57" w:rsidR="0086215F" w:rsidRPr="002800CF" w:rsidRDefault="0086215F" w:rsidP="002800CF">
                      <w:pPr>
                        <w:pStyle w:val="ListParagraph"/>
                        <w:numPr>
                          <w:ilvl w:val="0"/>
                          <w:numId w:val="32"/>
                        </w:numPr>
                        <w:rPr>
                          <w:rFonts w:ascii="Arial" w:hAnsi="Arial" w:cs="Arial"/>
                          <w:color w:val="262626"/>
                          <w:sz w:val="28"/>
                          <w:szCs w:val="28"/>
                        </w:rPr>
                      </w:pPr>
                      <w:r w:rsidRPr="002800CF">
                        <w:rPr>
                          <w:rFonts w:ascii="Arial" w:hAnsi="Arial" w:cs="Arial"/>
                          <w:color w:val="262626"/>
                          <w:sz w:val="28"/>
                          <w:szCs w:val="28"/>
                        </w:rPr>
                        <w:t xml:space="preserve">Put the condensed milk, cream and vanilla into a large bowl. </w:t>
                      </w:r>
                    </w:p>
                    <w:p w14:paraId="089EA089" w14:textId="77777777" w:rsidR="0086215F" w:rsidRPr="002800CF" w:rsidRDefault="0086215F" w:rsidP="002800CF">
                      <w:pPr>
                        <w:pStyle w:val="ListParagraph"/>
                        <w:numPr>
                          <w:ilvl w:val="0"/>
                          <w:numId w:val="32"/>
                        </w:numPr>
                        <w:rPr>
                          <w:rFonts w:ascii="Arial" w:hAnsi="Arial" w:cs="Arial"/>
                          <w:sz w:val="28"/>
                          <w:szCs w:val="28"/>
                        </w:rPr>
                      </w:pPr>
                      <w:r w:rsidRPr="002800CF">
                        <w:rPr>
                          <w:rFonts w:ascii="Arial" w:hAnsi="Arial" w:cs="Arial"/>
                          <w:color w:val="262626"/>
                          <w:sz w:val="28"/>
                          <w:szCs w:val="28"/>
                        </w:rPr>
                        <w:t xml:space="preserve">Beat with an electric whisk until thick and quite stiff, a bit like clotted cream. </w:t>
                      </w:r>
                    </w:p>
                    <w:p w14:paraId="5E95A58B" w14:textId="48816177" w:rsidR="0086215F" w:rsidRPr="002800CF" w:rsidRDefault="0086215F" w:rsidP="002800CF">
                      <w:pPr>
                        <w:pStyle w:val="ListParagraph"/>
                        <w:numPr>
                          <w:ilvl w:val="0"/>
                          <w:numId w:val="32"/>
                        </w:numPr>
                        <w:rPr>
                          <w:rFonts w:ascii="Arial" w:hAnsi="Arial" w:cs="Arial"/>
                          <w:sz w:val="28"/>
                          <w:szCs w:val="28"/>
                        </w:rPr>
                      </w:pPr>
                      <w:r w:rsidRPr="002800CF">
                        <w:rPr>
                          <w:rFonts w:ascii="Arial" w:hAnsi="Arial" w:cs="Arial"/>
                          <w:color w:val="262626"/>
                          <w:sz w:val="28"/>
                          <w:szCs w:val="28"/>
                        </w:rPr>
                        <w:t>Scrape into a freezer container or a large loaf tin, cover with cling film and freeze until solid.</w:t>
                      </w:r>
                    </w:p>
                    <w:p w14:paraId="37EB7288" w14:textId="77777777" w:rsidR="0086215F" w:rsidRPr="004578AE" w:rsidRDefault="0086215F" w:rsidP="004578AE">
                      <w:pPr>
                        <w:rPr>
                          <w:b/>
                          <w:color w:val="1F497D"/>
                          <w:sz w:val="24"/>
                          <w:szCs w:val="24"/>
                          <w:u w:val="single"/>
                        </w:rPr>
                      </w:pPr>
                    </w:p>
                    <w:p w14:paraId="45EFB7AF" w14:textId="77777777" w:rsidR="0086215F" w:rsidRPr="004578AE" w:rsidRDefault="0086215F" w:rsidP="004578AE">
                      <w:pPr>
                        <w:rPr>
                          <w:color w:val="1F497D"/>
                          <w:sz w:val="28"/>
                          <w:szCs w:val="28"/>
                        </w:rPr>
                      </w:pPr>
                    </w:p>
                    <w:p w14:paraId="1866A173" w14:textId="77777777" w:rsidR="0086215F" w:rsidRPr="004578AE" w:rsidRDefault="0086215F" w:rsidP="004578AE">
                      <w:pPr>
                        <w:rPr>
                          <w:color w:val="1F497D"/>
                          <w:sz w:val="28"/>
                          <w:szCs w:val="28"/>
                        </w:rPr>
                      </w:pPr>
                    </w:p>
                    <w:p w14:paraId="344C6955" w14:textId="77777777" w:rsidR="0086215F" w:rsidRPr="004578AE" w:rsidRDefault="0086215F" w:rsidP="004578AE">
                      <w:pPr>
                        <w:rPr>
                          <w:color w:val="1F497D"/>
                          <w:sz w:val="28"/>
                          <w:szCs w:val="28"/>
                        </w:rPr>
                      </w:pPr>
                    </w:p>
                    <w:p w14:paraId="7271B053" w14:textId="77777777" w:rsidR="0086215F" w:rsidRPr="004578AE" w:rsidRDefault="0086215F" w:rsidP="004578AE">
                      <w:pPr>
                        <w:rPr>
                          <w:color w:val="1F497D"/>
                          <w:sz w:val="28"/>
                          <w:szCs w:val="28"/>
                        </w:rPr>
                      </w:pPr>
                    </w:p>
                    <w:p w14:paraId="0E86672D" w14:textId="77777777" w:rsidR="0086215F" w:rsidRPr="004578AE" w:rsidRDefault="0086215F" w:rsidP="004578AE">
                      <w:pPr>
                        <w:rPr>
                          <w:color w:val="1F497D"/>
                          <w:sz w:val="28"/>
                          <w:szCs w:val="28"/>
                        </w:rPr>
                      </w:pPr>
                    </w:p>
                    <w:p w14:paraId="5530E91C" w14:textId="77777777" w:rsidR="0086215F" w:rsidRPr="004578AE" w:rsidRDefault="0086215F" w:rsidP="004578AE">
                      <w:pPr>
                        <w:rPr>
                          <w:color w:val="1F497D"/>
                          <w:sz w:val="28"/>
                          <w:szCs w:val="28"/>
                        </w:rPr>
                      </w:pPr>
                    </w:p>
                    <w:p w14:paraId="506BC71D" w14:textId="77777777" w:rsidR="0086215F" w:rsidRPr="004578AE" w:rsidRDefault="0086215F" w:rsidP="004578AE">
                      <w:pPr>
                        <w:rPr>
                          <w:color w:val="1F497D"/>
                          <w:sz w:val="28"/>
                          <w:szCs w:val="28"/>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67968" behindDoc="0" locked="0" layoutInCell="1" allowOverlap="1" wp14:anchorId="66B2D16B" wp14:editId="08CC542D">
                <wp:simplePos x="0" y="0"/>
                <wp:positionH relativeFrom="column">
                  <wp:posOffset>106680</wp:posOffset>
                </wp:positionH>
                <wp:positionV relativeFrom="paragraph">
                  <wp:posOffset>-114300</wp:posOffset>
                </wp:positionV>
                <wp:extent cx="6400800" cy="610870"/>
                <wp:effectExtent l="0" t="0" r="0" b="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1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FC82FD" w14:textId="11D199B6" w:rsidR="0086215F" w:rsidRPr="004578AE" w:rsidRDefault="0086215F" w:rsidP="004578AE">
                            <w:pPr>
                              <w:jc w:val="center"/>
                              <w:rPr>
                                <w:b/>
                                <w:color w:val="1F497D"/>
                                <w:sz w:val="44"/>
                                <w:szCs w:val="44"/>
                              </w:rPr>
                            </w:pPr>
                            <w:r w:rsidRPr="004578AE">
                              <w:rPr>
                                <w:b/>
                                <w:color w:val="1F497D"/>
                                <w:sz w:val="44"/>
                                <w:szCs w:val="44"/>
                              </w:rPr>
                              <w:t>R</w:t>
                            </w:r>
                            <w:r>
                              <w:rPr>
                                <w:b/>
                                <w:color w:val="1F497D"/>
                                <w:sz w:val="44"/>
                                <w:szCs w:val="44"/>
                              </w:rPr>
                              <w:t>ecipe Card – No Churn Ice 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6B2D16B" id="_x0000_s1059" type="#_x0000_t202" style="position:absolute;margin-left:8.4pt;margin-top:-9pt;width:7in;height:4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" filled="f" stroked="f">
                <v:path arrowok="t"/>
                <v:textbox style="mso-fit-shape-to-text:t">
                  <w:txbxContent>
                    <w:p w14:paraId="4DFC82FD" w14:textId="11D199B6" w:rsidR="0086215F" w:rsidRPr="004578AE" w:rsidRDefault="0086215F" w:rsidP="004578AE">
                      <w:pPr>
                        <w:jc w:val="center"/>
                        <w:rPr>
                          <w:b/>
                          <w:color w:val="1F497D"/>
                          <w:sz w:val="44"/>
                          <w:szCs w:val="44"/>
                        </w:rPr>
                      </w:pPr>
                      <w:r w:rsidRPr="004578AE">
                        <w:rPr>
                          <w:b/>
                          <w:color w:val="1F497D"/>
                          <w:sz w:val="44"/>
                          <w:szCs w:val="44"/>
                        </w:rPr>
                        <w:t>R</w:t>
                      </w:r>
                      <w:r>
                        <w:rPr>
                          <w:b/>
                          <w:color w:val="1F497D"/>
                          <w:sz w:val="44"/>
                          <w:szCs w:val="44"/>
                        </w:rPr>
                        <w:t>ecipe Card – No Churn Ice Cream</w:t>
                      </w:r>
                    </w:p>
                  </w:txbxContent>
                </v:textbox>
                <w10:wrap type="square"/>
              </v:shape>
            </w:pict>
          </mc:Fallback>
        </mc:AlternateContent>
      </w:r>
      <w:r w:rsidR="003252DA">
        <w:rPr>
          <w:noProof/>
          <w:lang w:eastAsia="en-GB"/>
        </w:rPr>
        <mc:AlternateContent>
          <mc:Choice Requires="wps">
            <w:drawing>
              <wp:anchor distT="0" distB="0" distL="114300" distR="114300" simplePos="0" relativeHeight="251671040" behindDoc="0" locked="0" layoutInCell="1" allowOverlap="1" wp14:anchorId="14E7CE6D" wp14:editId="1BE6F10F">
                <wp:simplePos x="0" y="0"/>
                <wp:positionH relativeFrom="column">
                  <wp:posOffset>0</wp:posOffset>
                </wp:positionH>
                <wp:positionV relativeFrom="paragraph">
                  <wp:posOffset>6515100</wp:posOffset>
                </wp:positionV>
                <wp:extent cx="3200400" cy="3225800"/>
                <wp:effectExtent l="0" t="0" r="25400" b="2540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2258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72C4FA" w14:textId="77777777" w:rsidR="0086215F" w:rsidRPr="004578AE" w:rsidRDefault="0086215F" w:rsidP="004578AE">
                            <w:pPr>
                              <w:rPr>
                                <w:b/>
                                <w:color w:val="1F497D"/>
                                <w:sz w:val="24"/>
                                <w:szCs w:val="24"/>
                                <w:u w:val="single"/>
                              </w:rPr>
                            </w:pPr>
                            <w:r w:rsidRPr="004578AE">
                              <w:rPr>
                                <w:b/>
                                <w:color w:val="1F497D"/>
                                <w:sz w:val="24"/>
                                <w:szCs w:val="24"/>
                                <w:u w:val="single"/>
                              </w:rPr>
                              <w:t>Equipment – write down the equipment you will need to use</w:t>
                            </w:r>
                          </w:p>
                          <w:p w14:paraId="60FB7479" w14:textId="77777777" w:rsidR="0086215F" w:rsidRPr="004578AE" w:rsidRDefault="0086215F" w:rsidP="004578AE">
                            <w:pPr>
                              <w:rPr>
                                <w:color w:val="1F497D"/>
                                <w:sz w:val="24"/>
                                <w:szCs w:val="24"/>
                              </w:rPr>
                            </w:pPr>
                          </w:p>
                          <w:p w14:paraId="29B03501" w14:textId="77777777" w:rsidR="0086215F" w:rsidRPr="004578AE" w:rsidRDefault="0086215F" w:rsidP="004578AE">
                            <w:pPr>
                              <w:rPr>
                                <w:color w:val="1F497D"/>
                                <w:sz w:val="28"/>
                                <w:szCs w:val="28"/>
                              </w:rPr>
                            </w:pPr>
                          </w:p>
                          <w:p w14:paraId="67EE222E" w14:textId="77777777" w:rsidR="0086215F" w:rsidRPr="004578AE" w:rsidRDefault="0086215F" w:rsidP="004578AE">
                            <w:pPr>
                              <w:rPr>
                                <w:color w:val="1F497D"/>
                                <w:sz w:val="28"/>
                                <w:szCs w:val="28"/>
                              </w:rPr>
                            </w:pPr>
                          </w:p>
                          <w:p w14:paraId="35A22F1B" w14:textId="77777777" w:rsidR="0086215F" w:rsidRPr="004578AE" w:rsidRDefault="0086215F" w:rsidP="004578AE">
                            <w:pPr>
                              <w:rPr>
                                <w:color w:val="1F497D"/>
                                <w:sz w:val="28"/>
                                <w:szCs w:val="28"/>
                              </w:rPr>
                            </w:pPr>
                          </w:p>
                          <w:p w14:paraId="29F5E3F8" w14:textId="77777777" w:rsidR="0086215F" w:rsidRPr="004578AE" w:rsidRDefault="0086215F" w:rsidP="004578AE">
                            <w:pPr>
                              <w:rPr>
                                <w:color w:val="1F497D"/>
                                <w:sz w:val="28"/>
                                <w:szCs w:val="28"/>
                              </w:rPr>
                            </w:pPr>
                          </w:p>
                          <w:p w14:paraId="59376DAB" w14:textId="77777777" w:rsidR="0086215F" w:rsidRPr="004578AE" w:rsidRDefault="0086215F" w:rsidP="004578AE">
                            <w:pPr>
                              <w:rPr>
                                <w:color w:val="1F497D"/>
                                <w:sz w:val="28"/>
                                <w:szCs w:val="28"/>
                              </w:rPr>
                            </w:pPr>
                          </w:p>
                          <w:p w14:paraId="3E772B63" w14:textId="77777777" w:rsidR="0086215F" w:rsidRPr="004578AE" w:rsidRDefault="0086215F" w:rsidP="004578AE">
                            <w:pPr>
                              <w:rPr>
                                <w:color w:val="1F497D"/>
                                <w:sz w:val="28"/>
                                <w:szCs w:val="28"/>
                              </w:rPr>
                            </w:pPr>
                          </w:p>
                          <w:p w14:paraId="7CC84EE0" w14:textId="77777777" w:rsidR="0086215F" w:rsidRPr="004578AE" w:rsidRDefault="0086215F" w:rsidP="004578AE">
                            <w:pPr>
                              <w:rPr>
                                <w:color w:val="1F497D"/>
                                <w:sz w:val="28"/>
                                <w:szCs w:val="28"/>
                              </w:rPr>
                            </w:pPr>
                          </w:p>
                          <w:p w14:paraId="2B86E661" w14:textId="77777777" w:rsidR="0086215F" w:rsidRPr="004578AE" w:rsidRDefault="0086215F" w:rsidP="004578AE">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CE6D" id="_x0000_s1060" type="#_x0000_t202" style="position:absolute;margin-left:0;margin-top:513pt;width:252pt;height:2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" fillcolor="window" strokecolor="#4f81bd" strokeweight="2pt">
                <v:path arrowok="t"/>
                <v:textbox>
                  <w:txbxContent>
                    <w:p w14:paraId="2F72C4FA" w14:textId="77777777" w:rsidR="0086215F" w:rsidRPr="004578AE" w:rsidRDefault="0086215F" w:rsidP="004578AE">
                      <w:pPr>
                        <w:rPr>
                          <w:b/>
                          <w:color w:val="1F497D"/>
                          <w:sz w:val="24"/>
                          <w:szCs w:val="24"/>
                          <w:u w:val="single"/>
                        </w:rPr>
                      </w:pPr>
                      <w:r w:rsidRPr="004578AE">
                        <w:rPr>
                          <w:b/>
                          <w:color w:val="1F497D"/>
                          <w:sz w:val="24"/>
                          <w:szCs w:val="24"/>
                          <w:u w:val="single"/>
                        </w:rPr>
                        <w:t>Equipment – write down the equipment you will need to use</w:t>
                      </w:r>
                    </w:p>
                    <w:p w14:paraId="60FB7479" w14:textId="77777777" w:rsidR="0086215F" w:rsidRPr="004578AE" w:rsidRDefault="0086215F" w:rsidP="004578AE">
                      <w:pPr>
                        <w:rPr>
                          <w:color w:val="1F497D"/>
                          <w:sz w:val="24"/>
                          <w:szCs w:val="24"/>
                        </w:rPr>
                      </w:pPr>
                    </w:p>
                    <w:p w14:paraId="29B03501" w14:textId="77777777" w:rsidR="0086215F" w:rsidRPr="004578AE" w:rsidRDefault="0086215F" w:rsidP="004578AE">
                      <w:pPr>
                        <w:rPr>
                          <w:color w:val="1F497D"/>
                          <w:sz w:val="28"/>
                          <w:szCs w:val="28"/>
                        </w:rPr>
                      </w:pPr>
                    </w:p>
                    <w:p w14:paraId="67EE222E" w14:textId="77777777" w:rsidR="0086215F" w:rsidRPr="004578AE" w:rsidRDefault="0086215F" w:rsidP="004578AE">
                      <w:pPr>
                        <w:rPr>
                          <w:color w:val="1F497D"/>
                          <w:sz w:val="28"/>
                          <w:szCs w:val="28"/>
                        </w:rPr>
                      </w:pPr>
                    </w:p>
                    <w:p w14:paraId="35A22F1B" w14:textId="77777777" w:rsidR="0086215F" w:rsidRPr="004578AE" w:rsidRDefault="0086215F" w:rsidP="004578AE">
                      <w:pPr>
                        <w:rPr>
                          <w:color w:val="1F497D"/>
                          <w:sz w:val="28"/>
                          <w:szCs w:val="28"/>
                        </w:rPr>
                      </w:pPr>
                    </w:p>
                    <w:p w14:paraId="29F5E3F8" w14:textId="77777777" w:rsidR="0086215F" w:rsidRPr="004578AE" w:rsidRDefault="0086215F" w:rsidP="004578AE">
                      <w:pPr>
                        <w:rPr>
                          <w:color w:val="1F497D"/>
                          <w:sz w:val="28"/>
                          <w:szCs w:val="28"/>
                        </w:rPr>
                      </w:pPr>
                    </w:p>
                    <w:p w14:paraId="59376DAB" w14:textId="77777777" w:rsidR="0086215F" w:rsidRPr="004578AE" w:rsidRDefault="0086215F" w:rsidP="004578AE">
                      <w:pPr>
                        <w:rPr>
                          <w:color w:val="1F497D"/>
                          <w:sz w:val="28"/>
                          <w:szCs w:val="28"/>
                        </w:rPr>
                      </w:pPr>
                    </w:p>
                    <w:p w14:paraId="3E772B63" w14:textId="77777777" w:rsidR="0086215F" w:rsidRPr="004578AE" w:rsidRDefault="0086215F" w:rsidP="004578AE">
                      <w:pPr>
                        <w:rPr>
                          <w:color w:val="1F497D"/>
                          <w:sz w:val="28"/>
                          <w:szCs w:val="28"/>
                        </w:rPr>
                      </w:pPr>
                    </w:p>
                    <w:p w14:paraId="7CC84EE0" w14:textId="77777777" w:rsidR="0086215F" w:rsidRPr="004578AE" w:rsidRDefault="0086215F" w:rsidP="004578AE">
                      <w:pPr>
                        <w:rPr>
                          <w:color w:val="1F497D"/>
                          <w:sz w:val="28"/>
                          <w:szCs w:val="28"/>
                        </w:rPr>
                      </w:pPr>
                    </w:p>
                    <w:p w14:paraId="2B86E661" w14:textId="77777777" w:rsidR="0086215F" w:rsidRPr="004578AE" w:rsidRDefault="0086215F" w:rsidP="004578AE">
                      <w:pPr>
                        <w:rPr>
                          <w:color w:val="1F497D"/>
                          <w:sz w:val="28"/>
                          <w:szCs w:val="28"/>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72064" behindDoc="0" locked="0" layoutInCell="1" allowOverlap="1" wp14:anchorId="05BA8E8A" wp14:editId="166FB2CA">
                <wp:simplePos x="0" y="0"/>
                <wp:positionH relativeFrom="column">
                  <wp:posOffset>3422650</wp:posOffset>
                </wp:positionH>
                <wp:positionV relativeFrom="paragraph">
                  <wp:posOffset>6515100</wp:posOffset>
                </wp:positionV>
                <wp:extent cx="3200400" cy="3225800"/>
                <wp:effectExtent l="0" t="0" r="0"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225800"/>
                        </a:xfrm>
                        <a:prstGeom prst="rect">
                          <a:avLst/>
                        </a:prstGeom>
                        <a:no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C0E5B2" w14:textId="491CA184" w:rsidR="0086215F" w:rsidRPr="004578AE" w:rsidRDefault="0086215F" w:rsidP="004578AE">
                            <w:pPr>
                              <w:rPr>
                                <w:color w:val="1F497D"/>
                                <w:sz w:val="24"/>
                                <w:szCs w:val="24"/>
                              </w:rPr>
                            </w:pPr>
                          </w:p>
                          <w:p w14:paraId="1D38C84A" w14:textId="77777777" w:rsidR="0086215F" w:rsidRPr="004578AE" w:rsidRDefault="0086215F" w:rsidP="004578AE">
                            <w:pPr>
                              <w:rPr>
                                <w:color w:val="1F497D"/>
                                <w:sz w:val="28"/>
                                <w:szCs w:val="28"/>
                              </w:rPr>
                            </w:pPr>
                          </w:p>
                          <w:p w14:paraId="26688491" w14:textId="77777777" w:rsidR="0086215F" w:rsidRPr="004578AE" w:rsidRDefault="0086215F" w:rsidP="004578AE">
                            <w:pPr>
                              <w:rPr>
                                <w:color w:val="1F497D"/>
                                <w:sz w:val="28"/>
                                <w:szCs w:val="28"/>
                              </w:rPr>
                            </w:pPr>
                          </w:p>
                          <w:p w14:paraId="12B285AC" w14:textId="77777777" w:rsidR="0086215F" w:rsidRPr="004578AE" w:rsidRDefault="0086215F" w:rsidP="004578AE">
                            <w:pPr>
                              <w:rPr>
                                <w:color w:val="1F497D"/>
                                <w:sz w:val="28"/>
                                <w:szCs w:val="28"/>
                              </w:rPr>
                            </w:pPr>
                          </w:p>
                          <w:p w14:paraId="65BEC68A" w14:textId="77777777" w:rsidR="0086215F" w:rsidRPr="004578AE" w:rsidRDefault="0086215F" w:rsidP="004578AE">
                            <w:pPr>
                              <w:rPr>
                                <w:color w:val="1F497D"/>
                                <w:sz w:val="28"/>
                                <w:szCs w:val="28"/>
                              </w:rPr>
                            </w:pPr>
                          </w:p>
                          <w:p w14:paraId="62D378AB" w14:textId="77777777" w:rsidR="0086215F" w:rsidRPr="004578AE" w:rsidRDefault="0086215F" w:rsidP="004578AE">
                            <w:pPr>
                              <w:rPr>
                                <w:color w:val="1F497D"/>
                                <w:sz w:val="28"/>
                                <w:szCs w:val="28"/>
                              </w:rPr>
                            </w:pPr>
                          </w:p>
                          <w:p w14:paraId="65C91E79" w14:textId="77777777" w:rsidR="0086215F" w:rsidRPr="004578AE" w:rsidRDefault="0086215F" w:rsidP="004578AE">
                            <w:pPr>
                              <w:rPr>
                                <w:color w:val="1F497D"/>
                                <w:sz w:val="28"/>
                                <w:szCs w:val="28"/>
                              </w:rPr>
                            </w:pPr>
                          </w:p>
                          <w:p w14:paraId="6FA2E670" w14:textId="77777777" w:rsidR="0086215F" w:rsidRPr="004578AE" w:rsidRDefault="0086215F" w:rsidP="004578AE">
                            <w:pPr>
                              <w:rPr>
                                <w:color w:val="1F497D"/>
                                <w:sz w:val="28"/>
                                <w:szCs w:val="28"/>
                              </w:rPr>
                            </w:pPr>
                          </w:p>
                          <w:p w14:paraId="576F58C3" w14:textId="77777777" w:rsidR="0086215F" w:rsidRPr="004578AE" w:rsidRDefault="0086215F" w:rsidP="004578AE">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8E8A" id="_x0000_s1061" type="#_x0000_t202" style="position:absolute;margin-left:269.5pt;margin-top:513pt;width:252pt;height:2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" filled="f" stroked="f" strokeweight="2pt">
                <v:path arrowok="t"/>
                <v:textbox>
                  <w:txbxContent>
                    <w:p w14:paraId="62C0E5B2" w14:textId="491CA184" w:rsidR="0086215F" w:rsidRPr="004578AE" w:rsidRDefault="0086215F" w:rsidP="004578AE">
                      <w:pPr>
                        <w:rPr>
                          <w:color w:val="1F497D"/>
                          <w:sz w:val="24"/>
                          <w:szCs w:val="24"/>
                        </w:rPr>
                      </w:pPr>
                    </w:p>
                    <w:p w14:paraId="1D38C84A" w14:textId="77777777" w:rsidR="0086215F" w:rsidRPr="004578AE" w:rsidRDefault="0086215F" w:rsidP="004578AE">
                      <w:pPr>
                        <w:rPr>
                          <w:color w:val="1F497D"/>
                          <w:sz w:val="28"/>
                          <w:szCs w:val="28"/>
                        </w:rPr>
                      </w:pPr>
                    </w:p>
                    <w:p w14:paraId="26688491" w14:textId="77777777" w:rsidR="0086215F" w:rsidRPr="004578AE" w:rsidRDefault="0086215F" w:rsidP="004578AE">
                      <w:pPr>
                        <w:rPr>
                          <w:color w:val="1F497D"/>
                          <w:sz w:val="28"/>
                          <w:szCs w:val="28"/>
                        </w:rPr>
                      </w:pPr>
                    </w:p>
                    <w:p w14:paraId="12B285AC" w14:textId="77777777" w:rsidR="0086215F" w:rsidRPr="004578AE" w:rsidRDefault="0086215F" w:rsidP="004578AE">
                      <w:pPr>
                        <w:rPr>
                          <w:color w:val="1F497D"/>
                          <w:sz w:val="28"/>
                          <w:szCs w:val="28"/>
                        </w:rPr>
                      </w:pPr>
                    </w:p>
                    <w:p w14:paraId="65BEC68A" w14:textId="77777777" w:rsidR="0086215F" w:rsidRPr="004578AE" w:rsidRDefault="0086215F" w:rsidP="004578AE">
                      <w:pPr>
                        <w:rPr>
                          <w:color w:val="1F497D"/>
                          <w:sz w:val="28"/>
                          <w:szCs w:val="28"/>
                        </w:rPr>
                      </w:pPr>
                    </w:p>
                    <w:p w14:paraId="62D378AB" w14:textId="77777777" w:rsidR="0086215F" w:rsidRPr="004578AE" w:rsidRDefault="0086215F" w:rsidP="004578AE">
                      <w:pPr>
                        <w:rPr>
                          <w:color w:val="1F497D"/>
                          <w:sz w:val="28"/>
                          <w:szCs w:val="28"/>
                        </w:rPr>
                      </w:pPr>
                    </w:p>
                    <w:p w14:paraId="65C91E79" w14:textId="77777777" w:rsidR="0086215F" w:rsidRPr="004578AE" w:rsidRDefault="0086215F" w:rsidP="004578AE">
                      <w:pPr>
                        <w:rPr>
                          <w:color w:val="1F497D"/>
                          <w:sz w:val="28"/>
                          <w:szCs w:val="28"/>
                        </w:rPr>
                      </w:pPr>
                    </w:p>
                    <w:p w14:paraId="6FA2E670" w14:textId="77777777" w:rsidR="0086215F" w:rsidRPr="004578AE" w:rsidRDefault="0086215F" w:rsidP="004578AE">
                      <w:pPr>
                        <w:rPr>
                          <w:color w:val="1F497D"/>
                          <w:sz w:val="28"/>
                          <w:szCs w:val="28"/>
                        </w:rPr>
                      </w:pPr>
                    </w:p>
                    <w:p w14:paraId="576F58C3" w14:textId="77777777" w:rsidR="0086215F" w:rsidRPr="004578AE" w:rsidRDefault="0086215F" w:rsidP="004578AE">
                      <w:pPr>
                        <w:rPr>
                          <w:color w:val="1F497D"/>
                          <w:sz w:val="28"/>
                          <w:szCs w:val="28"/>
                        </w:rPr>
                      </w:pPr>
                    </w:p>
                  </w:txbxContent>
                </v:textbox>
                <w10:wrap type="square"/>
              </v:shape>
            </w:pict>
          </mc:Fallback>
        </mc:AlternateContent>
      </w:r>
      <w:r w:rsidR="003252DA">
        <w:rPr>
          <w:noProof/>
          <w:lang w:eastAsia="en-GB"/>
        </w:rPr>
        <mc:AlternateContent>
          <mc:Choice Requires="wps">
            <w:drawing>
              <wp:anchor distT="0" distB="0" distL="114300" distR="114300" simplePos="0" relativeHeight="251666944" behindDoc="0" locked="0" layoutInCell="1" allowOverlap="1" wp14:anchorId="182A9FA3" wp14:editId="363AFAC5">
                <wp:simplePos x="0" y="0"/>
                <wp:positionH relativeFrom="column">
                  <wp:posOffset>-209550</wp:posOffset>
                </wp:positionH>
                <wp:positionV relativeFrom="paragraph">
                  <wp:posOffset>-228600</wp:posOffset>
                </wp:positionV>
                <wp:extent cx="7105650" cy="10191750"/>
                <wp:effectExtent l="0" t="0" r="31750" b="19050"/>
                <wp:wrapSquare wrapText="bothSides"/>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101917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C979C" id="Rectangle 5" o:spid="_x0000_s1026" style="position:absolute;margin-left:-16.5pt;margin-top:-18pt;width:559.5pt;height:8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" fillcolor="window" strokecolor="#4f81bd" strokeweight="2pt">
                <v:path arrowok="t"/>
                <w10:wrap type="square"/>
              </v:rect>
            </w:pict>
          </mc:Fallback>
        </mc:AlternateContent>
      </w:r>
      <w:r w:rsidR="004578AE">
        <w:t>§§§§§§§§§§§§§§§</w:t>
      </w:r>
    </w:p>
    <w:p w14:paraId="06A3DFCB" w14:textId="4FA10905" w:rsidR="005437F1" w:rsidRDefault="005437F1" w:rsidP="005437F1">
      <w:r>
        <w:rPr>
          <w:noProof/>
          <w:lang w:eastAsia="en-GB"/>
        </w:rPr>
        <mc:AlternateContent>
          <mc:Choice Requires="wps">
            <w:drawing>
              <wp:anchor distT="0" distB="0" distL="114300" distR="114300" simplePos="0" relativeHeight="251675136" behindDoc="0" locked="0" layoutInCell="1" allowOverlap="1" wp14:anchorId="57CD1C3A" wp14:editId="72C0C0B9">
                <wp:simplePos x="0" y="0"/>
                <wp:positionH relativeFrom="column">
                  <wp:posOffset>106680</wp:posOffset>
                </wp:positionH>
                <wp:positionV relativeFrom="paragraph">
                  <wp:posOffset>-114300</wp:posOffset>
                </wp:positionV>
                <wp:extent cx="6400800" cy="610870"/>
                <wp:effectExtent l="0" t="0" r="0" b="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1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64D474" w14:textId="77777777" w:rsidR="0086215F" w:rsidRPr="004578AE" w:rsidRDefault="0086215F" w:rsidP="005437F1">
                            <w:pPr>
                              <w:jc w:val="center"/>
                              <w:rPr>
                                <w:b/>
                                <w:color w:val="1F497D"/>
                                <w:sz w:val="44"/>
                                <w:szCs w:val="44"/>
                              </w:rPr>
                            </w:pPr>
                            <w:r w:rsidRPr="004578AE">
                              <w:rPr>
                                <w:b/>
                                <w:color w:val="1F497D"/>
                                <w:sz w:val="44"/>
                                <w:szCs w:val="44"/>
                              </w:rPr>
                              <w:t>R</w:t>
                            </w:r>
                            <w:r>
                              <w:rPr>
                                <w:b/>
                                <w:color w:val="1F497D"/>
                                <w:sz w:val="44"/>
                                <w:szCs w:val="44"/>
                              </w:rPr>
                              <w:t>ecipe Card – Mini Baked Alaska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7CD1C3A" id="_x0000_s1062" type="#_x0000_t202" style="position:absolute;margin-left:8.4pt;margin-top:-9pt;width:7in;height:4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" filled="f" stroked="f">
                <v:path arrowok="t"/>
                <v:textbox style="mso-fit-shape-to-text:t">
                  <w:txbxContent>
                    <w:p w14:paraId="6A64D474" w14:textId="77777777" w:rsidR="0086215F" w:rsidRPr="004578AE" w:rsidRDefault="0086215F" w:rsidP="005437F1">
                      <w:pPr>
                        <w:jc w:val="center"/>
                        <w:rPr>
                          <w:b/>
                          <w:color w:val="1F497D"/>
                          <w:sz w:val="44"/>
                          <w:szCs w:val="44"/>
                        </w:rPr>
                      </w:pPr>
                      <w:r w:rsidRPr="004578AE">
                        <w:rPr>
                          <w:b/>
                          <w:color w:val="1F497D"/>
                          <w:sz w:val="44"/>
                          <w:szCs w:val="44"/>
                        </w:rPr>
                        <w:t>R</w:t>
                      </w:r>
                      <w:r>
                        <w:rPr>
                          <w:b/>
                          <w:color w:val="1F497D"/>
                          <w:sz w:val="44"/>
                          <w:szCs w:val="44"/>
                        </w:rPr>
                        <w:t>ecipe Card – Mini Baked Alaska</w:t>
                      </w:r>
                    </w:p>
                  </w:txbxContent>
                </v:textbox>
                <w10:wrap type="square"/>
              </v:shape>
            </w:pict>
          </mc:Fallback>
        </mc:AlternateContent>
      </w:r>
      <w:r>
        <w:rPr>
          <w:noProof/>
          <w:lang w:eastAsia="en-GB"/>
        </w:rPr>
        <mc:AlternateContent>
          <mc:Choice Requires="wps">
            <w:drawing>
              <wp:anchor distT="0" distB="0" distL="114300" distR="114300" simplePos="0" relativeHeight="251676160" behindDoc="0" locked="0" layoutInCell="1" allowOverlap="1" wp14:anchorId="67AE695F" wp14:editId="290D5E92">
                <wp:simplePos x="0" y="0"/>
                <wp:positionH relativeFrom="column">
                  <wp:posOffset>69850</wp:posOffset>
                </wp:positionH>
                <wp:positionV relativeFrom="paragraph">
                  <wp:posOffset>457200</wp:posOffset>
                </wp:positionV>
                <wp:extent cx="1981200" cy="5740400"/>
                <wp:effectExtent l="0" t="0" r="25400" b="2540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57404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374779" w14:textId="77777777" w:rsidR="0086215F" w:rsidRPr="004578AE" w:rsidRDefault="0086215F" w:rsidP="005437F1">
                            <w:pPr>
                              <w:rPr>
                                <w:b/>
                                <w:color w:val="1F497D"/>
                                <w:sz w:val="24"/>
                                <w:szCs w:val="24"/>
                                <w:u w:val="single"/>
                              </w:rPr>
                            </w:pPr>
                            <w:r w:rsidRPr="004578AE">
                              <w:rPr>
                                <w:b/>
                                <w:color w:val="1F497D"/>
                                <w:sz w:val="24"/>
                                <w:szCs w:val="24"/>
                                <w:u w:val="single"/>
                              </w:rPr>
                              <w:t>Ingredients</w:t>
                            </w:r>
                          </w:p>
                          <w:p w14:paraId="18BDC4ED" w14:textId="4DAEA627" w:rsidR="0086215F" w:rsidRPr="002800CF" w:rsidRDefault="0086215F" w:rsidP="005437F1">
                            <w:pPr>
                              <w:rPr>
                                <w:color w:val="1F497D"/>
                              </w:rPr>
                            </w:pPr>
                            <w:r w:rsidRPr="002800CF">
                              <w:rPr>
                                <w:color w:val="1F497D"/>
                              </w:rPr>
                              <w:t>2 x scoops of pre-made Ice Cream</w:t>
                            </w:r>
                          </w:p>
                          <w:p w14:paraId="5E8C5F23" w14:textId="62F421D9" w:rsidR="0086215F" w:rsidRPr="002800CF" w:rsidRDefault="0086215F" w:rsidP="005437F1">
                            <w:pPr>
                              <w:rPr>
                                <w:b/>
                                <w:color w:val="1F497D"/>
                                <w:u w:val="single"/>
                              </w:rPr>
                            </w:pPr>
                            <w:r w:rsidRPr="002800CF">
                              <w:rPr>
                                <w:b/>
                                <w:color w:val="1F497D"/>
                                <w:u w:val="single"/>
                              </w:rPr>
                              <w:t>Cake ingredients</w:t>
                            </w:r>
                          </w:p>
                          <w:p w14:paraId="3102A632" w14:textId="74923876" w:rsidR="0086215F" w:rsidRPr="002800CF" w:rsidRDefault="0086215F" w:rsidP="005437F1">
                            <w:pPr>
                              <w:rPr>
                                <w:color w:val="1F497D"/>
                              </w:rPr>
                            </w:pPr>
                            <w:r w:rsidRPr="002800CF">
                              <w:rPr>
                                <w:color w:val="1F497D"/>
                              </w:rPr>
                              <w:t>50g self-raising flour</w:t>
                            </w:r>
                          </w:p>
                          <w:p w14:paraId="31B2E207" w14:textId="3B5C49EA" w:rsidR="0086215F" w:rsidRPr="002800CF" w:rsidRDefault="0086215F" w:rsidP="005437F1">
                            <w:pPr>
                              <w:rPr>
                                <w:color w:val="1F497D"/>
                              </w:rPr>
                            </w:pPr>
                            <w:r w:rsidRPr="002800CF">
                              <w:rPr>
                                <w:color w:val="1F497D"/>
                              </w:rPr>
                              <w:t>50g caster sugar</w:t>
                            </w:r>
                          </w:p>
                          <w:p w14:paraId="306EF13F" w14:textId="2E23B0D4" w:rsidR="0086215F" w:rsidRPr="002800CF" w:rsidRDefault="0086215F" w:rsidP="005437F1">
                            <w:pPr>
                              <w:rPr>
                                <w:color w:val="1F497D"/>
                              </w:rPr>
                            </w:pPr>
                            <w:r w:rsidRPr="002800CF">
                              <w:rPr>
                                <w:color w:val="1F497D"/>
                              </w:rPr>
                              <w:t>50g soft margarine</w:t>
                            </w:r>
                          </w:p>
                          <w:p w14:paraId="7D54829D" w14:textId="2A438F28" w:rsidR="0086215F" w:rsidRPr="002800CF" w:rsidRDefault="0086215F" w:rsidP="005437F1">
                            <w:pPr>
                              <w:rPr>
                                <w:color w:val="1F497D"/>
                              </w:rPr>
                            </w:pPr>
                            <w:r w:rsidRPr="002800CF">
                              <w:rPr>
                                <w:color w:val="1F497D"/>
                              </w:rPr>
                              <w:t>1 x egg</w:t>
                            </w:r>
                          </w:p>
                          <w:p w14:paraId="288CFCCF" w14:textId="43CB4C78" w:rsidR="0086215F" w:rsidRPr="002800CF" w:rsidRDefault="0086215F" w:rsidP="005437F1">
                            <w:pPr>
                              <w:rPr>
                                <w:color w:val="1F497D"/>
                              </w:rPr>
                            </w:pPr>
                            <w:r w:rsidRPr="002800CF">
                              <w:rPr>
                                <w:color w:val="1F497D"/>
                              </w:rPr>
                              <w:t>1 cap vanilla extract (optional)</w:t>
                            </w:r>
                          </w:p>
                          <w:p w14:paraId="4AC35EE5" w14:textId="0B0D4C39" w:rsidR="0086215F" w:rsidRPr="002800CF" w:rsidRDefault="0086215F" w:rsidP="005437F1">
                            <w:pPr>
                              <w:rPr>
                                <w:b/>
                                <w:color w:val="1F497D"/>
                                <w:u w:val="single"/>
                              </w:rPr>
                            </w:pPr>
                            <w:r w:rsidRPr="002800CF">
                              <w:rPr>
                                <w:b/>
                                <w:color w:val="1F497D"/>
                                <w:u w:val="single"/>
                              </w:rPr>
                              <w:t>Meringue</w:t>
                            </w:r>
                          </w:p>
                          <w:p w14:paraId="441C4198" w14:textId="4C3886FC" w:rsidR="0086215F" w:rsidRPr="002800CF" w:rsidRDefault="0086215F" w:rsidP="005437F1">
                            <w:pPr>
                              <w:rPr>
                                <w:color w:val="1F497D"/>
                              </w:rPr>
                            </w:pPr>
                            <w:r w:rsidRPr="002800CF">
                              <w:rPr>
                                <w:color w:val="1F497D"/>
                              </w:rPr>
                              <w:t>2 x egg whites</w:t>
                            </w:r>
                          </w:p>
                          <w:p w14:paraId="1831DEAE" w14:textId="103B02B0" w:rsidR="0086215F" w:rsidRPr="002800CF" w:rsidRDefault="0086215F" w:rsidP="005437F1">
                            <w:pPr>
                              <w:rPr>
                                <w:color w:val="1F497D"/>
                              </w:rPr>
                            </w:pPr>
                            <w:r w:rsidRPr="002800CF">
                              <w:rPr>
                                <w:color w:val="1F497D"/>
                              </w:rPr>
                              <w:t>40g caster sugar</w:t>
                            </w:r>
                          </w:p>
                          <w:p w14:paraId="2F9F6038" w14:textId="79CAB239" w:rsidR="0086215F" w:rsidRPr="002800CF" w:rsidRDefault="0086215F" w:rsidP="005437F1">
                            <w:pPr>
                              <w:rPr>
                                <w:color w:val="1F497D"/>
                              </w:rPr>
                            </w:pPr>
                            <w:r w:rsidRPr="002800CF">
                              <w:rPr>
                                <w:color w:val="1F497D"/>
                              </w:rPr>
                              <w:t>Berry fruit to decorate e.g. strawberries/raspberries</w:t>
                            </w:r>
                          </w:p>
                          <w:p w14:paraId="7024216D" w14:textId="24A87131" w:rsidR="0086215F" w:rsidRPr="002800CF" w:rsidRDefault="0086215F" w:rsidP="005437F1">
                            <w:pPr>
                              <w:rPr>
                                <w:color w:val="1F497D"/>
                              </w:rPr>
                            </w:pPr>
                            <w:r w:rsidRPr="002800CF">
                              <w:rPr>
                                <w:color w:val="1F497D"/>
                              </w:rPr>
                              <w:t xml:space="preserve">Chef whites </w:t>
                            </w:r>
                          </w:p>
                          <w:p w14:paraId="35234204" w14:textId="096E48D8" w:rsidR="0086215F" w:rsidRPr="002800CF" w:rsidRDefault="0086215F" w:rsidP="005437F1">
                            <w:pPr>
                              <w:rPr>
                                <w:b/>
                                <w:color w:val="1F497D"/>
                              </w:rPr>
                            </w:pPr>
                            <w:r w:rsidRPr="002800CF">
                              <w:rPr>
                                <w:b/>
                                <w:color w:val="1F497D"/>
                              </w:rPr>
                              <w:t>Please note this is likely to be eaten in College, as it’s not easy to transport home.</w:t>
                            </w:r>
                          </w:p>
                          <w:p w14:paraId="43387504" w14:textId="77777777" w:rsidR="0086215F" w:rsidRPr="004578AE" w:rsidRDefault="0086215F" w:rsidP="005437F1">
                            <w:pPr>
                              <w:rPr>
                                <w:color w:val="1F497D"/>
                                <w:sz w:val="28"/>
                                <w:szCs w:val="28"/>
                              </w:rPr>
                            </w:pPr>
                          </w:p>
                          <w:p w14:paraId="67EDE7C7" w14:textId="77777777" w:rsidR="0086215F" w:rsidRPr="004578AE" w:rsidRDefault="0086215F" w:rsidP="005437F1">
                            <w:pPr>
                              <w:rPr>
                                <w:color w:val="1F497D"/>
                                <w:sz w:val="28"/>
                                <w:szCs w:val="28"/>
                              </w:rPr>
                            </w:pPr>
                          </w:p>
                          <w:p w14:paraId="2CE1A884" w14:textId="77777777" w:rsidR="0086215F" w:rsidRPr="004578AE" w:rsidRDefault="0086215F" w:rsidP="005437F1">
                            <w:pPr>
                              <w:rPr>
                                <w:color w:val="1F497D"/>
                                <w:sz w:val="28"/>
                                <w:szCs w:val="28"/>
                              </w:rPr>
                            </w:pPr>
                          </w:p>
                          <w:p w14:paraId="680AA705" w14:textId="77777777" w:rsidR="0086215F" w:rsidRPr="004578AE" w:rsidRDefault="0086215F" w:rsidP="005437F1">
                            <w:pPr>
                              <w:rPr>
                                <w:color w:val="1F497D"/>
                                <w:sz w:val="28"/>
                                <w:szCs w:val="28"/>
                              </w:rPr>
                            </w:pPr>
                          </w:p>
                          <w:p w14:paraId="7BB64733" w14:textId="77777777" w:rsidR="0086215F" w:rsidRPr="004578AE" w:rsidRDefault="0086215F" w:rsidP="005437F1">
                            <w:pPr>
                              <w:rPr>
                                <w:color w:val="1F497D"/>
                                <w:sz w:val="28"/>
                                <w:szCs w:val="28"/>
                              </w:rPr>
                            </w:pPr>
                          </w:p>
                          <w:p w14:paraId="1AD66E4F" w14:textId="77777777" w:rsidR="0086215F" w:rsidRPr="004578AE" w:rsidRDefault="0086215F" w:rsidP="005437F1">
                            <w:pPr>
                              <w:rPr>
                                <w:color w:val="1F497D"/>
                                <w:sz w:val="28"/>
                                <w:szCs w:val="28"/>
                              </w:rPr>
                            </w:pPr>
                          </w:p>
                          <w:p w14:paraId="2F528D10" w14:textId="77777777" w:rsidR="0086215F" w:rsidRPr="004578AE" w:rsidRDefault="0086215F" w:rsidP="005437F1">
                            <w:pPr>
                              <w:rPr>
                                <w:color w:val="1F497D"/>
                                <w:sz w:val="28"/>
                                <w:szCs w:val="28"/>
                              </w:rPr>
                            </w:pPr>
                          </w:p>
                          <w:p w14:paraId="0CFA79C7" w14:textId="77777777" w:rsidR="0086215F" w:rsidRPr="004578AE" w:rsidRDefault="0086215F" w:rsidP="005437F1">
                            <w:pPr>
                              <w:rPr>
                                <w:color w:val="1F497D"/>
                                <w:sz w:val="28"/>
                                <w:szCs w:val="28"/>
                              </w:rPr>
                            </w:pPr>
                          </w:p>
                          <w:p w14:paraId="001E8E67" w14:textId="77777777" w:rsidR="0086215F" w:rsidRPr="004578AE" w:rsidRDefault="0086215F" w:rsidP="005437F1">
                            <w:pPr>
                              <w:rPr>
                                <w:color w:val="1F497D"/>
                                <w:sz w:val="28"/>
                                <w:szCs w:val="28"/>
                              </w:rPr>
                            </w:pPr>
                          </w:p>
                          <w:p w14:paraId="2F49C75B" w14:textId="77777777" w:rsidR="0086215F" w:rsidRPr="004578AE" w:rsidRDefault="0086215F" w:rsidP="005437F1">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695F" id="_x0000_s1063" type="#_x0000_t202" style="position:absolute;margin-left:5.5pt;margin-top:36pt;width:156pt;height:45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" fillcolor="window" strokecolor="#4f81bd" strokeweight="2pt">
                <v:path arrowok="t"/>
                <v:textbox>
                  <w:txbxContent>
                    <w:p w14:paraId="39374779" w14:textId="77777777" w:rsidR="0086215F" w:rsidRPr="004578AE" w:rsidRDefault="0086215F" w:rsidP="005437F1">
                      <w:pPr>
                        <w:rPr>
                          <w:b/>
                          <w:color w:val="1F497D"/>
                          <w:sz w:val="24"/>
                          <w:szCs w:val="24"/>
                          <w:u w:val="single"/>
                        </w:rPr>
                      </w:pPr>
                      <w:r w:rsidRPr="004578AE">
                        <w:rPr>
                          <w:b/>
                          <w:color w:val="1F497D"/>
                          <w:sz w:val="24"/>
                          <w:szCs w:val="24"/>
                          <w:u w:val="single"/>
                        </w:rPr>
                        <w:t>Ingredients</w:t>
                      </w:r>
                    </w:p>
                    <w:p w14:paraId="18BDC4ED" w14:textId="4DAEA627" w:rsidR="0086215F" w:rsidRPr="002800CF" w:rsidRDefault="0086215F" w:rsidP="005437F1">
                      <w:pPr>
                        <w:rPr>
                          <w:color w:val="1F497D"/>
                        </w:rPr>
                      </w:pPr>
                      <w:r w:rsidRPr="002800CF">
                        <w:rPr>
                          <w:color w:val="1F497D"/>
                        </w:rPr>
                        <w:t>2 x scoops of pre-made Ice Cream</w:t>
                      </w:r>
                    </w:p>
                    <w:p w14:paraId="5E8C5F23" w14:textId="62F421D9" w:rsidR="0086215F" w:rsidRPr="002800CF" w:rsidRDefault="0086215F" w:rsidP="005437F1">
                      <w:pPr>
                        <w:rPr>
                          <w:b/>
                          <w:color w:val="1F497D"/>
                          <w:u w:val="single"/>
                        </w:rPr>
                      </w:pPr>
                      <w:r w:rsidRPr="002800CF">
                        <w:rPr>
                          <w:b/>
                          <w:color w:val="1F497D"/>
                          <w:u w:val="single"/>
                        </w:rPr>
                        <w:t>Cake ingredients</w:t>
                      </w:r>
                    </w:p>
                    <w:p w14:paraId="3102A632" w14:textId="74923876" w:rsidR="0086215F" w:rsidRPr="002800CF" w:rsidRDefault="0086215F" w:rsidP="005437F1">
                      <w:pPr>
                        <w:rPr>
                          <w:color w:val="1F497D"/>
                        </w:rPr>
                      </w:pPr>
                      <w:r w:rsidRPr="002800CF">
                        <w:rPr>
                          <w:color w:val="1F497D"/>
                        </w:rPr>
                        <w:t>50g self-raising flour</w:t>
                      </w:r>
                    </w:p>
                    <w:p w14:paraId="31B2E207" w14:textId="3B5C49EA" w:rsidR="0086215F" w:rsidRPr="002800CF" w:rsidRDefault="0086215F" w:rsidP="005437F1">
                      <w:pPr>
                        <w:rPr>
                          <w:color w:val="1F497D"/>
                        </w:rPr>
                      </w:pPr>
                      <w:r w:rsidRPr="002800CF">
                        <w:rPr>
                          <w:color w:val="1F497D"/>
                        </w:rPr>
                        <w:t>50g caster sugar</w:t>
                      </w:r>
                    </w:p>
                    <w:p w14:paraId="306EF13F" w14:textId="2E23B0D4" w:rsidR="0086215F" w:rsidRPr="002800CF" w:rsidRDefault="0086215F" w:rsidP="005437F1">
                      <w:pPr>
                        <w:rPr>
                          <w:color w:val="1F497D"/>
                        </w:rPr>
                      </w:pPr>
                      <w:r w:rsidRPr="002800CF">
                        <w:rPr>
                          <w:color w:val="1F497D"/>
                        </w:rPr>
                        <w:t>50g soft margarine</w:t>
                      </w:r>
                    </w:p>
                    <w:p w14:paraId="7D54829D" w14:textId="2A438F28" w:rsidR="0086215F" w:rsidRPr="002800CF" w:rsidRDefault="0086215F" w:rsidP="005437F1">
                      <w:pPr>
                        <w:rPr>
                          <w:color w:val="1F497D"/>
                        </w:rPr>
                      </w:pPr>
                      <w:r w:rsidRPr="002800CF">
                        <w:rPr>
                          <w:color w:val="1F497D"/>
                        </w:rPr>
                        <w:t>1 x egg</w:t>
                      </w:r>
                    </w:p>
                    <w:p w14:paraId="288CFCCF" w14:textId="43CB4C78" w:rsidR="0086215F" w:rsidRPr="002800CF" w:rsidRDefault="0086215F" w:rsidP="005437F1">
                      <w:pPr>
                        <w:rPr>
                          <w:color w:val="1F497D"/>
                        </w:rPr>
                      </w:pPr>
                      <w:r w:rsidRPr="002800CF">
                        <w:rPr>
                          <w:color w:val="1F497D"/>
                        </w:rPr>
                        <w:t>1 cap vanilla extract (optional)</w:t>
                      </w:r>
                    </w:p>
                    <w:p w14:paraId="4AC35EE5" w14:textId="0B0D4C39" w:rsidR="0086215F" w:rsidRPr="002800CF" w:rsidRDefault="0086215F" w:rsidP="005437F1">
                      <w:pPr>
                        <w:rPr>
                          <w:b/>
                          <w:color w:val="1F497D"/>
                          <w:u w:val="single"/>
                        </w:rPr>
                      </w:pPr>
                      <w:r w:rsidRPr="002800CF">
                        <w:rPr>
                          <w:b/>
                          <w:color w:val="1F497D"/>
                          <w:u w:val="single"/>
                        </w:rPr>
                        <w:t>Meringue</w:t>
                      </w:r>
                    </w:p>
                    <w:p w14:paraId="441C4198" w14:textId="4C3886FC" w:rsidR="0086215F" w:rsidRPr="002800CF" w:rsidRDefault="0086215F" w:rsidP="005437F1">
                      <w:pPr>
                        <w:rPr>
                          <w:color w:val="1F497D"/>
                        </w:rPr>
                      </w:pPr>
                      <w:r w:rsidRPr="002800CF">
                        <w:rPr>
                          <w:color w:val="1F497D"/>
                        </w:rPr>
                        <w:t>2 x egg whites</w:t>
                      </w:r>
                    </w:p>
                    <w:p w14:paraId="1831DEAE" w14:textId="103B02B0" w:rsidR="0086215F" w:rsidRPr="002800CF" w:rsidRDefault="0086215F" w:rsidP="005437F1">
                      <w:pPr>
                        <w:rPr>
                          <w:color w:val="1F497D"/>
                        </w:rPr>
                      </w:pPr>
                      <w:r w:rsidRPr="002800CF">
                        <w:rPr>
                          <w:color w:val="1F497D"/>
                        </w:rPr>
                        <w:t>40g caster sugar</w:t>
                      </w:r>
                    </w:p>
                    <w:p w14:paraId="2F9F6038" w14:textId="79CAB239" w:rsidR="0086215F" w:rsidRPr="002800CF" w:rsidRDefault="0086215F" w:rsidP="005437F1">
                      <w:pPr>
                        <w:rPr>
                          <w:color w:val="1F497D"/>
                        </w:rPr>
                      </w:pPr>
                      <w:r w:rsidRPr="002800CF">
                        <w:rPr>
                          <w:color w:val="1F497D"/>
                        </w:rPr>
                        <w:t>Berry fruit to decorate e.g. strawberries/raspberries</w:t>
                      </w:r>
                    </w:p>
                    <w:p w14:paraId="7024216D" w14:textId="24A87131" w:rsidR="0086215F" w:rsidRPr="002800CF" w:rsidRDefault="0086215F" w:rsidP="005437F1">
                      <w:pPr>
                        <w:rPr>
                          <w:color w:val="1F497D"/>
                        </w:rPr>
                      </w:pPr>
                      <w:r w:rsidRPr="002800CF">
                        <w:rPr>
                          <w:color w:val="1F497D"/>
                        </w:rPr>
                        <w:t xml:space="preserve">Chef whites </w:t>
                      </w:r>
                    </w:p>
                    <w:p w14:paraId="35234204" w14:textId="096E48D8" w:rsidR="0086215F" w:rsidRPr="002800CF" w:rsidRDefault="0086215F" w:rsidP="005437F1">
                      <w:pPr>
                        <w:rPr>
                          <w:b/>
                          <w:color w:val="1F497D"/>
                        </w:rPr>
                      </w:pPr>
                      <w:r w:rsidRPr="002800CF">
                        <w:rPr>
                          <w:b/>
                          <w:color w:val="1F497D"/>
                        </w:rPr>
                        <w:t>Please note this is likely to be eaten in College, as it’s not easy to transport home.</w:t>
                      </w:r>
                    </w:p>
                    <w:p w14:paraId="43387504" w14:textId="77777777" w:rsidR="0086215F" w:rsidRPr="004578AE" w:rsidRDefault="0086215F" w:rsidP="005437F1">
                      <w:pPr>
                        <w:rPr>
                          <w:color w:val="1F497D"/>
                          <w:sz w:val="28"/>
                          <w:szCs w:val="28"/>
                        </w:rPr>
                      </w:pPr>
                    </w:p>
                    <w:p w14:paraId="67EDE7C7" w14:textId="77777777" w:rsidR="0086215F" w:rsidRPr="004578AE" w:rsidRDefault="0086215F" w:rsidP="005437F1">
                      <w:pPr>
                        <w:rPr>
                          <w:color w:val="1F497D"/>
                          <w:sz w:val="28"/>
                          <w:szCs w:val="28"/>
                        </w:rPr>
                      </w:pPr>
                    </w:p>
                    <w:p w14:paraId="2CE1A884" w14:textId="77777777" w:rsidR="0086215F" w:rsidRPr="004578AE" w:rsidRDefault="0086215F" w:rsidP="005437F1">
                      <w:pPr>
                        <w:rPr>
                          <w:color w:val="1F497D"/>
                          <w:sz w:val="28"/>
                          <w:szCs w:val="28"/>
                        </w:rPr>
                      </w:pPr>
                    </w:p>
                    <w:p w14:paraId="680AA705" w14:textId="77777777" w:rsidR="0086215F" w:rsidRPr="004578AE" w:rsidRDefault="0086215F" w:rsidP="005437F1">
                      <w:pPr>
                        <w:rPr>
                          <w:color w:val="1F497D"/>
                          <w:sz w:val="28"/>
                          <w:szCs w:val="28"/>
                        </w:rPr>
                      </w:pPr>
                    </w:p>
                    <w:p w14:paraId="7BB64733" w14:textId="77777777" w:rsidR="0086215F" w:rsidRPr="004578AE" w:rsidRDefault="0086215F" w:rsidP="005437F1">
                      <w:pPr>
                        <w:rPr>
                          <w:color w:val="1F497D"/>
                          <w:sz w:val="28"/>
                          <w:szCs w:val="28"/>
                        </w:rPr>
                      </w:pPr>
                    </w:p>
                    <w:p w14:paraId="1AD66E4F" w14:textId="77777777" w:rsidR="0086215F" w:rsidRPr="004578AE" w:rsidRDefault="0086215F" w:rsidP="005437F1">
                      <w:pPr>
                        <w:rPr>
                          <w:color w:val="1F497D"/>
                          <w:sz w:val="28"/>
                          <w:szCs w:val="28"/>
                        </w:rPr>
                      </w:pPr>
                    </w:p>
                    <w:p w14:paraId="2F528D10" w14:textId="77777777" w:rsidR="0086215F" w:rsidRPr="004578AE" w:rsidRDefault="0086215F" w:rsidP="005437F1">
                      <w:pPr>
                        <w:rPr>
                          <w:color w:val="1F497D"/>
                          <w:sz w:val="28"/>
                          <w:szCs w:val="28"/>
                        </w:rPr>
                      </w:pPr>
                    </w:p>
                    <w:p w14:paraId="0CFA79C7" w14:textId="77777777" w:rsidR="0086215F" w:rsidRPr="004578AE" w:rsidRDefault="0086215F" w:rsidP="005437F1">
                      <w:pPr>
                        <w:rPr>
                          <w:color w:val="1F497D"/>
                          <w:sz w:val="28"/>
                          <w:szCs w:val="28"/>
                        </w:rPr>
                      </w:pPr>
                    </w:p>
                    <w:p w14:paraId="001E8E67" w14:textId="77777777" w:rsidR="0086215F" w:rsidRPr="004578AE" w:rsidRDefault="0086215F" w:rsidP="005437F1">
                      <w:pPr>
                        <w:rPr>
                          <w:color w:val="1F497D"/>
                          <w:sz w:val="28"/>
                          <w:szCs w:val="28"/>
                        </w:rPr>
                      </w:pPr>
                    </w:p>
                    <w:p w14:paraId="2F49C75B" w14:textId="77777777" w:rsidR="0086215F" w:rsidRPr="004578AE" w:rsidRDefault="0086215F" w:rsidP="005437F1">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77184" behindDoc="0" locked="0" layoutInCell="1" allowOverlap="1" wp14:anchorId="00F1C097" wp14:editId="55760126">
                <wp:simplePos x="0" y="0"/>
                <wp:positionH relativeFrom="column">
                  <wp:posOffset>2202180</wp:posOffset>
                </wp:positionH>
                <wp:positionV relativeFrom="paragraph">
                  <wp:posOffset>457200</wp:posOffset>
                </wp:positionV>
                <wp:extent cx="4292600" cy="5778500"/>
                <wp:effectExtent l="0" t="0" r="25400" b="381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57785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28ACF5" w14:textId="77777777" w:rsidR="0086215F" w:rsidRDefault="0086215F" w:rsidP="005437F1">
                            <w:pPr>
                              <w:rPr>
                                <w:b/>
                                <w:color w:val="1F497D"/>
                                <w:sz w:val="24"/>
                                <w:szCs w:val="24"/>
                                <w:u w:val="single"/>
                              </w:rPr>
                            </w:pPr>
                            <w:r w:rsidRPr="004578AE">
                              <w:rPr>
                                <w:b/>
                                <w:color w:val="1F497D"/>
                                <w:sz w:val="24"/>
                                <w:szCs w:val="24"/>
                                <w:u w:val="single"/>
                              </w:rPr>
                              <w:t xml:space="preserve">Method </w:t>
                            </w:r>
                          </w:p>
                          <w:p w14:paraId="7A801E5F" w14:textId="059D67BF"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Preheat the oven to 180oC/350oF/gas 4 • Grease the bottom of a 20cm sandwich cake tins with oil and • Line the base of each tin with greaseproof paper.</w:t>
                            </w:r>
                          </w:p>
                          <w:p w14:paraId="25F36604" w14:textId="16E826EC"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Put the flour, sugar, margarine, egg and vanilla into a mixing bowl and mix until a smooth consistency.</w:t>
                            </w:r>
                          </w:p>
                          <w:p w14:paraId="6329E581" w14:textId="00736BF7"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Scrape your cake mix into your cake tin and bake for 15 minutes</w:t>
                            </w:r>
                          </w:p>
                          <w:p w14:paraId="4222C17E" w14:textId="400979FA"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Clean up</w:t>
                            </w:r>
                          </w:p>
                          <w:p w14:paraId="41F71C67" w14:textId="6701941B"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Take the cake out of the oven and leave to cool on a wire rack</w:t>
                            </w:r>
                          </w:p>
                          <w:p w14:paraId="0725D2AB" w14:textId="6268D338"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Carefully whisk the egg whites in a clean glass or metal bowl. Whisk until thick foam. Slowly add the sugar whilst whisking to stiffen the meringue.</w:t>
                            </w:r>
                          </w:p>
                          <w:p w14:paraId="6CDC81B4" w14:textId="31A064E1"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Cut a round out of your cake and place into a plate.</w:t>
                            </w:r>
                          </w:p>
                          <w:p w14:paraId="6A7BFCDC" w14:textId="61956D97"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Place one scoop of ice cream on to the top of the cake round.</w:t>
                            </w:r>
                          </w:p>
                          <w:p w14:paraId="714AE739" w14:textId="429BC48C"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Put the meringue in a piping bag and pie all around the ice cream until it cover the top of the cake and ice cream</w:t>
                            </w:r>
                          </w:p>
                          <w:p w14:paraId="3C9A2BAC" w14:textId="749F3DDE"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Using the blowtorch caramelise the meringue.</w:t>
                            </w:r>
                          </w:p>
                          <w:p w14:paraId="7B9C30C1" w14:textId="74A4A091"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Decorate using the chocolate soil and berries.</w:t>
                            </w:r>
                          </w:p>
                          <w:p w14:paraId="6EB0669A" w14:textId="6B7EF46A"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Eat and enjoy!!</w:t>
                            </w:r>
                          </w:p>
                          <w:p w14:paraId="201A2DF5" w14:textId="77777777" w:rsidR="0086215F" w:rsidRPr="004578AE" w:rsidRDefault="0086215F" w:rsidP="005437F1">
                            <w:pPr>
                              <w:rPr>
                                <w:color w:val="1F497D"/>
                                <w:sz w:val="28"/>
                                <w:szCs w:val="28"/>
                              </w:rPr>
                            </w:pPr>
                          </w:p>
                          <w:p w14:paraId="2761C4D5" w14:textId="77777777" w:rsidR="0086215F" w:rsidRPr="004578AE" w:rsidRDefault="0086215F" w:rsidP="005437F1">
                            <w:pPr>
                              <w:rPr>
                                <w:color w:val="1F497D"/>
                                <w:sz w:val="28"/>
                                <w:szCs w:val="28"/>
                              </w:rPr>
                            </w:pPr>
                          </w:p>
                          <w:p w14:paraId="6CC8D506" w14:textId="77777777" w:rsidR="0086215F" w:rsidRPr="004578AE" w:rsidRDefault="0086215F" w:rsidP="005437F1">
                            <w:pPr>
                              <w:rPr>
                                <w:color w:val="1F497D"/>
                                <w:sz w:val="28"/>
                                <w:szCs w:val="28"/>
                              </w:rPr>
                            </w:pPr>
                          </w:p>
                          <w:p w14:paraId="6FA1497A" w14:textId="77777777" w:rsidR="0086215F" w:rsidRPr="004578AE" w:rsidRDefault="0086215F" w:rsidP="005437F1">
                            <w:pPr>
                              <w:rPr>
                                <w:color w:val="1F497D"/>
                                <w:sz w:val="28"/>
                                <w:szCs w:val="28"/>
                              </w:rPr>
                            </w:pPr>
                          </w:p>
                          <w:p w14:paraId="198CC8BB" w14:textId="77777777" w:rsidR="0086215F" w:rsidRPr="004578AE" w:rsidRDefault="0086215F" w:rsidP="005437F1">
                            <w:pPr>
                              <w:rPr>
                                <w:color w:val="1F497D"/>
                                <w:sz w:val="28"/>
                                <w:szCs w:val="28"/>
                              </w:rPr>
                            </w:pPr>
                          </w:p>
                          <w:p w14:paraId="48FD67B4" w14:textId="77777777" w:rsidR="0086215F" w:rsidRPr="004578AE" w:rsidRDefault="0086215F" w:rsidP="005437F1">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C097" id="_x0000_s1064" type="#_x0000_t202" style="position:absolute;margin-left:173.4pt;margin-top:36pt;width:338pt;height:4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" fillcolor="window" strokecolor="#4f81bd" strokeweight="2pt">
                <v:path arrowok="t"/>
                <v:textbox>
                  <w:txbxContent>
                    <w:p w14:paraId="7328ACF5" w14:textId="77777777" w:rsidR="0086215F" w:rsidRDefault="0086215F" w:rsidP="005437F1">
                      <w:pPr>
                        <w:rPr>
                          <w:b/>
                          <w:color w:val="1F497D"/>
                          <w:sz w:val="24"/>
                          <w:szCs w:val="24"/>
                          <w:u w:val="single"/>
                        </w:rPr>
                      </w:pPr>
                      <w:r w:rsidRPr="004578AE">
                        <w:rPr>
                          <w:b/>
                          <w:color w:val="1F497D"/>
                          <w:sz w:val="24"/>
                          <w:szCs w:val="24"/>
                          <w:u w:val="single"/>
                        </w:rPr>
                        <w:t xml:space="preserve">Method </w:t>
                      </w:r>
                    </w:p>
                    <w:p w14:paraId="7A801E5F" w14:textId="059D67BF"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Preheat the oven to 180oC/350oF/gas 4 • Grease the bottom of a 20cm sandwich cake tins with oil and • Line the base of each tin with greaseproof paper.</w:t>
                      </w:r>
                    </w:p>
                    <w:p w14:paraId="25F36604" w14:textId="16E826EC"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Put the flour, sugar, margarine, egg and vanilla into a mixing bowl and mix until a smooth consistency.</w:t>
                      </w:r>
                    </w:p>
                    <w:p w14:paraId="6329E581" w14:textId="00736BF7"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Scrape your cake mix into your cake tin and bake for 15 minutes</w:t>
                      </w:r>
                    </w:p>
                    <w:p w14:paraId="4222C17E" w14:textId="400979FA"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Clean up</w:t>
                      </w:r>
                    </w:p>
                    <w:p w14:paraId="41F71C67" w14:textId="6701941B"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Take the cake out of the oven and leave to cool on a wire rack</w:t>
                      </w:r>
                    </w:p>
                    <w:p w14:paraId="0725D2AB" w14:textId="6268D338"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Carefully whisk the egg whites in a clean glass or metal bowl. Whisk until thick foam. Slowly add the sugar whilst whisking to stiffen the meringue.</w:t>
                      </w:r>
                    </w:p>
                    <w:p w14:paraId="6CDC81B4" w14:textId="31A064E1"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Cut a round out of your cake and place into a plate.</w:t>
                      </w:r>
                    </w:p>
                    <w:p w14:paraId="6A7BFCDC" w14:textId="61956D97"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Place one scoop of ice cream on to the top of the cake round.</w:t>
                      </w:r>
                    </w:p>
                    <w:p w14:paraId="714AE739" w14:textId="429BC48C"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Put the meringue in a piping bag and pie all around the ice cream until it cover the top of the cake and ice cream</w:t>
                      </w:r>
                    </w:p>
                    <w:p w14:paraId="3C9A2BAC" w14:textId="749F3DDE"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Using the blowtorch caramelise the meringue.</w:t>
                      </w:r>
                    </w:p>
                    <w:p w14:paraId="7B9C30C1" w14:textId="74A4A091"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Decorate using the chocolate soil and berries.</w:t>
                      </w:r>
                    </w:p>
                    <w:p w14:paraId="6EB0669A" w14:textId="6B7EF46A" w:rsidR="0086215F" w:rsidRPr="0086215F" w:rsidRDefault="0086215F" w:rsidP="005437F1">
                      <w:pPr>
                        <w:pStyle w:val="ListParagraph"/>
                        <w:numPr>
                          <w:ilvl w:val="0"/>
                          <w:numId w:val="34"/>
                        </w:numPr>
                        <w:spacing w:before="100" w:beforeAutospacing="1" w:after="100" w:afterAutospacing="1" w:line="240" w:lineRule="auto"/>
                        <w:rPr>
                          <w:rFonts w:ascii="Arial" w:hAnsi="Arial" w:cs="Arial"/>
                          <w:color w:val="1F497D"/>
                          <w:sz w:val="32"/>
                          <w:szCs w:val="28"/>
                        </w:rPr>
                      </w:pPr>
                      <w:r w:rsidRPr="0086215F">
                        <w:rPr>
                          <w:rFonts w:ascii="Arial" w:hAnsi="Arial" w:cs="Arial"/>
                          <w:color w:val="365F91" w:themeColor="accent1" w:themeShade="BF"/>
                          <w:sz w:val="24"/>
                          <w:szCs w:val="20"/>
                        </w:rPr>
                        <w:t>Eat and enjoy!!</w:t>
                      </w:r>
                    </w:p>
                    <w:p w14:paraId="201A2DF5" w14:textId="77777777" w:rsidR="0086215F" w:rsidRPr="004578AE" w:rsidRDefault="0086215F" w:rsidP="005437F1">
                      <w:pPr>
                        <w:rPr>
                          <w:color w:val="1F497D"/>
                          <w:sz w:val="28"/>
                          <w:szCs w:val="28"/>
                        </w:rPr>
                      </w:pPr>
                    </w:p>
                    <w:p w14:paraId="2761C4D5" w14:textId="77777777" w:rsidR="0086215F" w:rsidRPr="004578AE" w:rsidRDefault="0086215F" w:rsidP="005437F1">
                      <w:pPr>
                        <w:rPr>
                          <w:color w:val="1F497D"/>
                          <w:sz w:val="28"/>
                          <w:szCs w:val="28"/>
                        </w:rPr>
                      </w:pPr>
                    </w:p>
                    <w:p w14:paraId="6CC8D506" w14:textId="77777777" w:rsidR="0086215F" w:rsidRPr="004578AE" w:rsidRDefault="0086215F" w:rsidP="005437F1">
                      <w:pPr>
                        <w:rPr>
                          <w:color w:val="1F497D"/>
                          <w:sz w:val="28"/>
                          <w:szCs w:val="28"/>
                        </w:rPr>
                      </w:pPr>
                    </w:p>
                    <w:p w14:paraId="6FA1497A" w14:textId="77777777" w:rsidR="0086215F" w:rsidRPr="004578AE" w:rsidRDefault="0086215F" w:rsidP="005437F1">
                      <w:pPr>
                        <w:rPr>
                          <w:color w:val="1F497D"/>
                          <w:sz w:val="28"/>
                          <w:szCs w:val="28"/>
                        </w:rPr>
                      </w:pPr>
                    </w:p>
                    <w:p w14:paraId="198CC8BB" w14:textId="77777777" w:rsidR="0086215F" w:rsidRPr="004578AE" w:rsidRDefault="0086215F" w:rsidP="005437F1">
                      <w:pPr>
                        <w:rPr>
                          <w:color w:val="1F497D"/>
                          <w:sz w:val="28"/>
                          <w:szCs w:val="28"/>
                        </w:rPr>
                      </w:pPr>
                    </w:p>
                    <w:p w14:paraId="48FD67B4" w14:textId="77777777" w:rsidR="0086215F" w:rsidRPr="004578AE" w:rsidRDefault="0086215F" w:rsidP="005437F1">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78208" behindDoc="0" locked="0" layoutInCell="1" allowOverlap="1" wp14:anchorId="2B16F3A9" wp14:editId="2A8E6C11">
                <wp:simplePos x="0" y="0"/>
                <wp:positionH relativeFrom="column">
                  <wp:posOffset>0</wp:posOffset>
                </wp:positionH>
                <wp:positionV relativeFrom="paragraph">
                  <wp:posOffset>6515100</wp:posOffset>
                </wp:positionV>
                <wp:extent cx="3200400" cy="3225800"/>
                <wp:effectExtent l="0" t="0" r="25400" b="2540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225800"/>
                        </a:xfrm>
                        <a:prstGeom prst="rect">
                          <a:avLst/>
                        </a:prstGeom>
                        <a:solidFill>
                          <a:sysClr val="window" lastClr="FFFFFF"/>
                        </a:solidFill>
                        <a:ln w="25400" cap="flat" cmpd="sng"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224C22" w14:textId="77777777" w:rsidR="0086215F" w:rsidRPr="004578AE" w:rsidRDefault="0086215F" w:rsidP="005437F1">
                            <w:pPr>
                              <w:rPr>
                                <w:b/>
                                <w:color w:val="1F497D"/>
                                <w:sz w:val="24"/>
                                <w:szCs w:val="24"/>
                                <w:u w:val="single"/>
                              </w:rPr>
                            </w:pPr>
                            <w:r w:rsidRPr="004578AE">
                              <w:rPr>
                                <w:b/>
                                <w:color w:val="1F497D"/>
                                <w:sz w:val="24"/>
                                <w:szCs w:val="24"/>
                                <w:u w:val="single"/>
                              </w:rPr>
                              <w:t>Equipment – write down the equipment you will need to use</w:t>
                            </w:r>
                          </w:p>
                          <w:p w14:paraId="01CF7BB0" w14:textId="77777777" w:rsidR="0086215F" w:rsidRPr="004578AE" w:rsidRDefault="0086215F" w:rsidP="005437F1">
                            <w:pPr>
                              <w:rPr>
                                <w:color w:val="1F497D"/>
                                <w:sz w:val="24"/>
                                <w:szCs w:val="24"/>
                              </w:rPr>
                            </w:pPr>
                          </w:p>
                          <w:p w14:paraId="0FC8BF6B" w14:textId="77777777" w:rsidR="0086215F" w:rsidRPr="004578AE" w:rsidRDefault="0086215F" w:rsidP="005437F1">
                            <w:pPr>
                              <w:rPr>
                                <w:color w:val="1F497D"/>
                                <w:sz w:val="28"/>
                                <w:szCs w:val="28"/>
                              </w:rPr>
                            </w:pPr>
                          </w:p>
                          <w:p w14:paraId="2364335B" w14:textId="77777777" w:rsidR="0086215F" w:rsidRPr="004578AE" w:rsidRDefault="0086215F" w:rsidP="005437F1">
                            <w:pPr>
                              <w:rPr>
                                <w:color w:val="1F497D"/>
                                <w:sz w:val="28"/>
                                <w:szCs w:val="28"/>
                              </w:rPr>
                            </w:pPr>
                          </w:p>
                          <w:p w14:paraId="5612FF7A" w14:textId="77777777" w:rsidR="0086215F" w:rsidRPr="004578AE" w:rsidRDefault="0086215F" w:rsidP="005437F1">
                            <w:pPr>
                              <w:rPr>
                                <w:color w:val="1F497D"/>
                                <w:sz w:val="28"/>
                                <w:szCs w:val="28"/>
                              </w:rPr>
                            </w:pPr>
                          </w:p>
                          <w:p w14:paraId="31DFC7DC" w14:textId="77777777" w:rsidR="0086215F" w:rsidRPr="004578AE" w:rsidRDefault="0086215F" w:rsidP="005437F1">
                            <w:pPr>
                              <w:rPr>
                                <w:color w:val="1F497D"/>
                                <w:sz w:val="28"/>
                                <w:szCs w:val="28"/>
                              </w:rPr>
                            </w:pPr>
                          </w:p>
                          <w:p w14:paraId="710302E8" w14:textId="77777777" w:rsidR="0086215F" w:rsidRPr="004578AE" w:rsidRDefault="0086215F" w:rsidP="005437F1">
                            <w:pPr>
                              <w:rPr>
                                <w:color w:val="1F497D"/>
                                <w:sz w:val="28"/>
                                <w:szCs w:val="28"/>
                              </w:rPr>
                            </w:pPr>
                          </w:p>
                          <w:p w14:paraId="1B938322" w14:textId="77777777" w:rsidR="0086215F" w:rsidRPr="004578AE" w:rsidRDefault="0086215F" w:rsidP="005437F1">
                            <w:pPr>
                              <w:rPr>
                                <w:color w:val="1F497D"/>
                                <w:sz w:val="28"/>
                                <w:szCs w:val="28"/>
                              </w:rPr>
                            </w:pPr>
                          </w:p>
                          <w:p w14:paraId="051A64C8" w14:textId="77777777" w:rsidR="0086215F" w:rsidRPr="004578AE" w:rsidRDefault="0086215F" w:rsidP="005437F1">
                            <w:pPr>
                              <w:rPr>
                                <w:color w:val="1F497D"/>
                                <w:sz w:val="28"/>
                                <w:szCs w:val="28"/>
                              </w:rPr>
                            </w:pPr>
                          </w:p>
                          <w:p w14:paraId="6098ED53" w14:textId="77777777" w:rsidR="0086215F" w:rsidRPr="004578AE" w:rsidRDefault="0086215F" w:rsidP="005437F1">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6F3A9" id="_x0000_s1065" type="#_x0000_t202" style="position:absolute;margin-left:0;margin-top:513pt;width:252pt;height:2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" fillcolor="window" strokecolor="#4f81bd" strokeweight="2pt">
                <v:path arrowok="t"/>
                <v:textbox>
                  <w:txbxContent>
                    <w:p w14:paraId="1F224C22" w14:textId="77777777" w:rsidR="0086215F" w:rsidRPr="004578AE" w:rsidRDefault="0086215F" w:rsidP="005437F1">
                      <w:pPr>
                        <w:rPr>
                          <w:b/>
                          <w:color w:val="1F497D"/>
                          <w:sz w:val="24"/>
                          <w:szCs w:val="24"/>
                          <w:u w:val="single"/>
                        </w:rPr>
                      </w:pPr>
                      <w:r w:rsidRPr="004578AE">
                        <w:rPr>
                          <w:b/>
                          <w:color w:val="1F497D"/>
                          <w:sz w:val="24"/>
                          <w:szCs w:val="24"/>
                          <w:u w:val="single"/>
                        </w:rPr>
                        <w:t>Equipment – write down the equipment you will need to use</w:t>
                      </w:r>
                    </w:p>
                    <w:p w14:paraId="01CF7BB0" w14:textId="77777777" w:rsidR="0086215F" w:rsidRPr="004578AE" w:rsidRDefault="0086215F" w:rsidP="005437F1">
                      <w:pPr>
                        <w:rPr>
                          <w:color w:val="1F497D"/>
                          <w:sz w:val="24"/>
                          <w:szCs w:val="24"/>
                        </w:rPr>
                      </w:pPr>
                    </w:p>
                    <w:p w14:paraId="0FC8BF6B" w14:textId="77777777" w:rsidR="0086215F" w:rsidRPr="004578AE" w:rsidRDefault="0086215F" w:rsidP="005437F1">
                      <w:pPr>
                        <w:rPr>
                          <w:color w:val="1F497D"/>
                          <w:sz w:val="28"/>
                          <w:szCs w:val="28"/>
                        </w:rPr>
                      </w:pPr>
                    </w:p>
                    <w:p w14:paraId="2364335B" w14:textId="77777777" w:rsidR="0086215F" w:rsidRPr="004578AE" w:rsidRDefault="0086215F" w:rsidP="005437F1">
                      <w:pPr>
                        <w:rPr>
                          <w:color w:val="1F497D"/>
                          <w:sz w:val="28"/>
                          <w:szCs w:val="28"/>
                        </w:rPr>
                      </w:pPr>
                    </w:p>
                    <w:p w14:paraId="5612FF7A" w14:textId="77777777" w:rsidR="0086215F" w:rsidRPr="004578AE" w:rsidRDefault="0086215F" w:rsidP="005437F1">
                      <w:pPr>
                        <w:rPr>
                          <w:color w:val="1F497D"/>
                          <w:sz w:val="28"/>
                          <w:szCs w:val="28"/>
                        </w:rPr>
                      </w:pPr>
                    </w:p>
                    <w:p w14:paraId="31DFC7DC" w14:textId="77777777" w:rsidR="0086215F" w:rsidRPr="004578AE" w:rsidRDefault="0086215F" w:rsidP="005437F1">
                      <w:pPr>
                        <w:rPr>
                          <w:color w:val="1F497D"/>
                          <w:sz w:val="28"/>
                          <w:szCs w:val="28"/>
                        </w:rPr>
                      </w:pPr>
                    </w:p>
                    <w:p w14:paraId="710302E8" w14:textId="77777777" w:rsidR="0086215F" w:rsidRPr="004578AE" w:rsidRDefault="0086215F" w:rsidP="005437F1">
                      <w:pPr>
                        <w:rPr>
                          <w:color w:val="1F497D"/>
                          <w:sz w:val="28"/>
                          <w:szCs w:val="28"/>
                        </w:rPr>
                      </w:pPr>
                    </w:p>
                    <w:p w14:paraId="1B938322" w14:textId="77777777" w:rsidR="0086215F" w:rsidRPr="004578AE" w:rsidRDefault="0086215F" w:rsidP="005437F1">
                      <w:pPr>
                        <w:rPr>
                          <w:color w:val="1F497D"/>
                          <w:sz w:val="28"/>
                          <w:szCs w:val="28"/>
                        </w:rPr>
                      </w:pPr>
                    </w:p>
                    <w:p w14:paraId="051A64C8" w14:textId="77777777" w:rsidR="0086215F" w:rsidRPr="004578AE" w:rsidRDefault="0086215F" w:rsidP="005437F1">
                      <w:pPr>
                        <w:rPr>
                          <w:color w:val="1F497D"/>
                          <w:sz w:val="28"/>
                          <w:szCs w:val="28"/>
                        </w:rPr>
                      </w:pPr>
                    </w:p>
                    <w:p w14:paraId="6098ED53" w14:textId="77777777" w:rsidR="0086215F" w:rsidRPr="004578AE" w:rsidRDefault="0086215F" w:rsidP="005437F1">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79232" behindDoc="0" locked="0" layoutInCell="1" allowOverlap="1" wp14:anchorId="34D4A191" wp14:editId="09AA2A28">
                <wp:simplePos x="0" y="0"/>
                <wp:positionH relativeFrom="column">
                  <wp:posOffset>3422650</wp:posOffset>
                </wp:positionH>
                <wp:positionV relativeFrom="paragraph">
                  <wp:posOffset>6515100</wp:posOffset>
                </wp:positionV>
                <wp:extent cx="3200400" cy="322580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225800"/>
                        </a:xfrm>
                        <a:prstGeom prst="rect">
                          <a:avLst/>
                        </a:prstGeom>
                        <a:noFill/>
                        <a:ln w="25400" cap="flat" cmpd="sng" algn="ctr">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62EF03" w14:textId="4C090BF2" w:rsidR="0086215F" w:rsidRPr="004578AE" w:rsidRDefault="0062789B" w:rsidP="005437F1">
                            <w:pPr>
                              <w:rPr>
                                <w:color w:val="1F497D"/>
                                <w:sz w:val="24"/>
                                <w:szCs w:val="24"/>
                              </w:rPr>
                            </w:pPr>
                            <w:r>
                              <w:rPr>
                                <w:noProof/>
                                <w:color w:val="1F497D"/>
                                <w:sz w:val="24"/>
                                <w:szCs w:val="24"/>
                                <w:lang w:eastAsia="en-GB"/>
                              </w:rPr>
                              <w:drawing>
                                <wp:inline distT="0" distB="0" distL="0" distR="0" wp14:anchorId="121C2E11" wp14:editId="601FF235">
                                  <wp:extent cx="2730500" cy="2971800"/>
                                  <wp:effectExtent l="0" t="0" r="1270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d alaska.jpg"/>
                                          <pic:cNvPicPr/>
                                        </pic:nvPicPr>
                                        <pic:blipFill>
                                          <a:blip r:embed="rId18">
                                            <a:extLst>
                                              <a:ext uri="{28A0092B-C50C-407E-A947-70E740481C1C}">
                                                <a14:useLocalDpi xmlns:a14="http://schemas.microsoft.com/office/drawing/2010/main" val="0"/>
                                              </a:ext>
                                            </a:extLst>
                                          </a:blip>
                                          <a:stretch>
                                            <a:fillRect/>
                                          </a:stretch>
                                        </pic:blipFill>
                                        <pic:spPr>
                                          <a:xfrm>
                                            <a:off x="0" y="0"/>
                                            <a:ext cx="2730500" cy="2971800"/>
                                          </a:xfrm>
                                          <a:prstGeom prst="rect">
                                            <a:avLst/>
                                          </a:prstGeom>
                                        </pic:spPr>
                                      </pic:pic>
                                    </a:graphicData>
                                  </a:graphic>
                                </wp:inline>
                              </w:drawing>
                            </w:r>
                          </w:p>
                          <w:p w14:paraId="3978295F" w14:textId="77777777" w:rsidR="0086215F" w:rsidRPr="004578AE" w:rsidRDefault="0086215F" w:rsidP="005437F1">
                            <w:pPr>
                              <w:rPr>
                                <w:color w:val="1F497D"/>
                                <w:sz w:val="28"/>
                                <w:szCs w:val="28"/>
                              </w:rPr>
                            </w:pPr>
                          </w:p>
                          <w:p w14:paraId="51D7EED6" w14:textId="77777777" w:rsidR="0086215F" w:rsidRPr="004578AE" w:rsidRDefault="0086215F" w:rsidP="005437F1">
                            <w:pPr>
                              <w:rPr>
                                <w:color w:val="1F497D"/>
                                <w:sz w:val="28"/>
                                <w:szCs w:val="28"/>
                              </w:rPr>
                            </w:pPr>
                          </w:p>
                          <w:p w14:paraId="63F272F6" w14:textId="77777777" w:rsidR="0086215F" w:rsidRPr="004578AE" w:rsidRDefault="0086215F" w:rsidP="005437F1">
                            <w:pPr>
                              <w:rPr>
                                <w:color w:val="1F497D"/>
                                <w:sz w:val="28"/>
                                <w:szCs w:val="28"/>
                              </w:rPr>
                            </w:pPr>
                          </w:p>
                          <w:p w14:paraId="673144CC" w14:textId="77777777" w:rsidR="0086215F" w:rsidRPr="004578AE" w:rsidRDefault="0086215F" w:rsidP="005437F1">
                            <w:pPr>
                              <w:rPr>
                                <w:color w:val="1F497D"/>
                                <w:sz w:val="28"/>
                                <w:szCs w:val="28"/>
                              </w:rPr>
                            </w:pPr>
                          </w:p>
                          <w:p w14:paraId="6829227E" w14:textId="77777777" w:rsidR="0086215F" w:rsidRPr="004578AE" w:rsidRDefault="0086215F" w:rsidP="005437F1">
                            <w:pPr>
                              <w:rPr>
                                <w:color w:val="1F497D"/>
                                <w:sz w:val="28"/>
                                <w:szCs w:val="28"/>
                              </w:rPr>
                            </w:pPr>
                          </w:p>
                          <w:p w14:paraId="0D1D3A8E" w14:textId="77777777" w:rsidR="0086215F" w:rsidRPr="004578AE" w:rsidRDefault="0086215F" w:rsidP="005437F1">
                            <w:pPr>
                              <w:rPr>
                                <w:color w:val="1F497D"/>
                                <w:sz w:val="28"/>
                                <w:szCs w:val="28"/>
                              </w:rPr>
                            </w:pPr>
                          </w:p>
                          <w:p w14:paraId="355C19F3" w14:textId="77777777" w:rsidR="0086215F" w:rsidRPr="004578AE" w:rsidRDefault="0086215F" w:rsidP="005437F1">
                            <w:pPr>
                              <w:rPr>
                                <w:color w:val="1F497D"/>
                                <w:sz w:val="28"/>
                                <w:szCs w:val="28"/>
                              </w:rPr>
                            </w:pPr>
                          </w:p>
                          <w:p w14:paraId="295C5A3E" w14:textId="77777777" w:rsidR="0086215F" w:rsidRPr="004578AE" w:rsidRDefault="0086215F" w:rsidP="005437F1">
                            <w:pPr>
                              <w:rPr>
                                <w:color w:val="1F497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4A191" id="_x0000_s1066" type="#_x0000_t202" style="position:absolute;margin-left:269.5pt;margin-top:513pt;width:252pt;height:2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" filled="f" stroked="f" strokeweight="2pt">
                <v:path arrowok="t"/>
                <v:textbox>
                  <w:txbxContent>
                    <w:p w14:paraId="4762EF03" w14:textId="4C090BF2" w:rsidR="0086215F" w:rsidRPr="004578AE" w:rsidRDefault="0062789B" w:rsidP="005437F1">
                      <w:pPr>
                        <w:rPr>
                          <w:color w:val="1F497D"/>
                          <w:sz w:val="24"/>
                          <w:szCs w:val="24"/>
                        </w:rPr>
                      </w:pPr>
                      <w:r>
                        <w:rPr>
                          <w:noProof/>
                          <w:color w:val="1F497D"/>
                          <w:sz w:val="24"/>
                          <w:szCs w:val="24"/>
                          <w:lang w:eastAsia="en-GB"/>
                        </w:rPr>
                        <w:drawing>
                          <wp:inline distT="0" distB="0" distL="0" distR="0" wp14:anchorId="121C2E11" wp14:editId="601FF235">
                            <wp:extent cx="2730500" cy="2971800"/>
                            <wp:effectExtent l="0" t="0" r="1270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d alaska.jpg"/>
                                    <pic:cNvPicPr/>
                                  </pic:nvPicPr>
                                  <pic:blipFill>
                                    <a:blip r:embed="rId18">
                                      <a:extLst>
                                        <a:ext uri="{28A0092B-C50C-407E-A947-70E740481C1C}">
                                          <a14:useLocalDpi xmlns:a14="http://schemas.microsoft.com/office/drawing/2010/main" val="0"/>
                                        </a:ext>
                                      </a:extLst>
                                    </a:blip>
                                    <a:stretch>
                                      <a:fillRect/>
                                    </a:stretch>
                                  </pic:blipFill>
                                  <pic:spPr>
                                    <a:xfrm>
                                      <a:off x="0" y="0"/>
                                      <a:ext cx="2730500" cy="2971800"/>
                                    </a:xfrm>
                                    <a:prstGeom prst="rect">
                                      <a:avLst/>
                                    </a:prstGeom>
                                  </pic:spPr>
                                </pic:pic>
                              </a:graphicData>
                            </a:graphic>
                          </wp:inline>
                        </w:drawing>
                      </w:r>
                    </w:p>
                    <w:p w14:paraId="3978295F" w14:textId="77777777" w:rsidR="0086215F" w:rsidRPr="004578AE" w:rsidRDefault="0086215F" w:rsidP="005437F1">
                      <w:pPr>
                        <w:rPr>
                          <w:color w:val="1F497D"/>
                          <w:sz w:val="28"/>
                          <w:szCs w:val="28"/>
                        </w:rPr>
                      </w:pPr>
                    </w:p>
                    <w:p w14:paraId="51D7EED6" w14:textId="77777777" w:rsidR="0086215F" w:rsidRPr="004578AE" w:rsidRDefault="0086215F" w:rsidP="005437F1">
                      <w:pPr>
                        <w:rPr>
                          <w:color w:val="1F497D"/>
                          <w:sz w:val="28"/>
                          <w:szCs w:val="28"/>
                        </w:rPr>
                      </w:pPr>
                    </w:p>
                    <w:p w14:paraId="63F272F6" w14:textId="77777777" w:rsidR="0086215F" w:rsidRPr="004578AE" w:rsidRDefault="0086215F" w:rsidP="005437F1">
                      <w:pPr>
                        <w:rPr>
                          <w:color w:val="1F497D"/>
                          <w:sz w:val="28"/>
                          <w:szCs w:val="28"/>
                        </w:rPr>
                      </w:pPr>
                    </w:p>
                    <w:p w14:paraId="673144CC" w14:textId="77777777" w:rsidR="0086215F" w:rsidRPr="004578AE" w:rsidRDefault="0086215F" w:rsidP="005437F1">
                      <w:pPr>
                        <w:rPr>
                          <w:color w:val="1F497D"/>
                          <w:sz w:val="28"/>
                          <w:szCs w:val="28"/>
                        </w:rPr>
                      </w:pPr>
                    </w:p>
                    <w:p w14:paraId="6829227E" w14:textId="77777777" w:rsidR="0086215F" w:rsidRPr="004578AE" w:rsidRDefault="0086215F" w:rsidP="005437F1">
                      <w:pPr>
                        <w:rPr>
                          <w:color w:val="1F497D"/>
                          <w:sz w:val="28"/>
                          <w:szCs w:val="28"/>
                        </w:rPr>
                      </w:pPr>
                    </w:p>
                    <w:p w14:paraId="0D1D3A8E" w14:textId="77777777" w:rsidR="0086215F" w:rsidRPr="004578AE" w:rsidRDefault="0086215F" w:rsidP="005437F1">
                      <w:pPr>
                        <w:rPr>
                          <w:color w:val="1F497D"/>
                          <w:sz w:val="28"/>
                          <w:szCs w:val="28"/>
                        </w:rPr>
                      </w:pPr>
                    </w:p>
                    <w:p w14:paraId="355C19F3" w14:textId="77777777" w:rsidR="0086215F" w:rsidRPr="004578AE" w:rsidRDefault="0086215F" w:rsidP="005437F1">
                      <w:pPr>
                        <w:rPr>
                          <w:color w:val="1F497D"/>
                          <w:sz w:val="28"/>
                          <w:szCs w:val="28"/>
                        </w:rPr>
                      </w:pPr>
                    </w:p>
                    <w:p w14:paraId="295C5A3E" w14:textId="77777777" w:rsidR="0086215F" w:rsidRPr="004578AE" w:rsidRDefault="0086215F" w:rsidP="005437F1">
                      <w:pPr>
                        <w:rPr>
                          <w:color w:val="1F497D"/>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74112" behindDoc="0" locked="0" layoutInCell="1" allowOverlap="1" wp14:anchorId="2BBA3AAC" wp14:editId="2269A477">
                <wp:simplePos x="0" y="0"/>
                <wp:positionH relativeFrom="column">
                  <wp:posOffset>-209550</wp:posOffset>
                </wp:positionH>
                <wp:positionV relativeFrom="paragraph">
                  <wp:posOffset>-228600</wp:posOffset>
                </wp:positionV>
                <wp:extent cx="7105650" cy="10191750"/>
                <wp:effectExtent l="0" t="0" r="31750" b="19050"/>
                <wp:wrapSquare wrapText="bothSides"/>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101917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0ED18" id="Rectangle 5" o:spid="_x0000_s1026" style="position:absolute;margin-left:-16.5pt;margin-top:-18pt;width:559.5pt;height:8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" fillcolor="window" strokecolor="#4f81bd" strokeweight="2pt">
                <v:path arrowok="t"/>
                <w10:wrap type="square"/>
              </v:rect>
            </w:pict>
          </mc:Fallback>
        </mc:AlternateContent>
      </w:r>
      <w:r>
        <w:t>§§§§§§§§§§§§§§§</w:t>
      </w:r>
    </w:p>
    <w:p w14:paraId="6B447151" w14:textId="7B7AA7C5" w:rsidR="00D60CA4" w:rsidRPr="007A52A3" w:rsidRDefault="007469FD" w:rsidP="005437F1">
      <w:r>
        <w:rPr>
          <w:noProof/>
          <w:lang w:eastAsia="en-GB"/>
        </w:rPr>
        <mc:AlternateContent>
          <mc:Choice Requires="wps">
            <w:drawing>
              <wp:anchor distT="0" distB="0" distL="114300" distR="114300" simplePos="0" relativeHeight="251681280" behindDoc="0" locked="0" layoutInCell="1" allowOverlap="1" wp14:anchorId="2B833890" wp14:editId="18B2CD06">
                <wp:simplePos x="0" y="0"/>
                <wp:positionH relativeFrom="column">
                  <wp:posOffset>69850</wp:posOffset>
                </wp:positionH>
                <wp:positionV relativeFrom="paragraph">
                  <wp:posOffset>5943600</wp:posOffset>
                </wp:positionV>
                <wp:extent cx="6635750" cy="21717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663575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7D166D" w14:textId="50B2F8B9" w:rsidR="007469FD" w:rsidRPr="007469FD" w:rsidRDefault="007469FD">
                            <w:pPr>
                              <w:rPr>
                                <w:rFonts w:ascii="Arial" w:hAnsi="Arial" w:cs="Arial"/>
                                <w:b/>
                                <w:sz w:val="28"/>
                                <w:u w:val="single"/>
                              </w:rPr>
                            </w:pPr>
                            <w:r w:rsidRPr="007469FD">
                              <w:rPr>
                                <w:rFonts w:ascii="Arial" w:hAnsi="Arial" w:cs="Arial"/>
                                <w:b/>
                                <w:sz w:val="28"/>
                                <w:u w:val="single"/>
                              </w:rPr>
                              <w:t>Ingredients</w:t>
                            </w:r>
                          </w:p>
                          <w:p w14:paraId="1E702E75" w14:textId="0501141D" w:rsidR="007469FD" w:rsidRPr="007469FD" w:rsidRDefault="007469FD">
                            <w:pPr>
                              <w:rPr>
                                <w:rFonts w:ascii="Arial" w:hAnsi="Arial" w:cs="Arial"/>
                                <w:sz w:val="28"/>
                              </w:rPr>
                            </w:pPr>
                            <w:r w:rsidRPr="007469FD">
                              <w:rPr>
                                <w:rFonts w:ascii="Arial" w:hAnsi="Arial" w:cs="Arial"/>
                                <w:sz w:val="28"/>
                              </w:rPr>
                              <w:t>2 x eggs</w:t>
                            </w:r>
                          </w:p>
                          <w:p w14:paraId="7CFCB036" w14:textId="3092070C" w:rsidR="007469FD" w:rsidRPr="007469FD" w:rsidRDefault="007469FD">
                            <w:pPr>
                              <w:rPr>
                                <w:rFonts w:ascii="Arial" w:hAnsi="Arial" w:cs="Arial"/>
                                <w:sz w:val="28"/>
                              </w:rPr>
                            </w:pPr>
                            <w:r w:rsidRPr="007469FD">
                              <w:rPr>
                                <w:rFonts w:ascii="Arial" w:hAnsi="Arial" w:cs="Arial"/>
                                <w:sz w:val="28"/>
                              </w:rPr>
                              <w:t>2 x tbsps. Oil</w:t>
                            </w:r>
                          </w:p>
                          <w:p w14:paraId="4BEE1E72" w14:textId="50CCD894" w:rsidR="007469FD" w:rsidRDefault="007469FD">
                            <w:pPr>
                              <w:rPr>
                                <w:rFonts w:ascii="Arial" w:hAnsi="Arial" w:cs="Arial"/>
                                <w:sz w:val="28"/>
                              </w:rPr>
                            </w:pPr>
                            <w:r w:rsidRPr="007469FD">
                              <w:rPr>
                                <w:rFonts w:ascii="Arial" w:hAnsi="Arial" w:cs="Arial"/>
                                <w:sz w:val="28"/>
                              </w:rPr>
                              <w:t>200g st</w:t>
                            </w:r>
                            <w:r>
                              <w:rPr>
                                <w:rFonts w:ascii="Arial" w:hAnsi="Arial" w:cs="Arial"/>
                                <w:sz w:val="28"/>
                              </w:rPr>
                              <w:t>r</w:t>
                            </w:r>
                            <w:r w:rsidRPr="007469FD">
                              <w:rPr>
                                <w:rFonts w:ascii="Arial" w:hAnsi="Arial" w:cs="Arial"/>
                                <w:sz w:val="28"/>
                              </w:rPr>
                              <w:t>ong white flour</w:t>
                            </w:r>
                          </w:p>
                          <w:p w14:paraId="35BCC5C0" w14:textId="349EF294" w:rsidR="007469FD" w:rsidRPr="007469FD" w:rsidRDefault="007469FD">
                            <w:pPr>
                              <w:rPr>
                                <w:rFonts w:ascii="Arial" w:hAnsi="Arial" w:cs="Arial"/>
                                <w:sz w:val="28"/>
                              </w:rPr>
                            </w:pPr>
                            <w:r>
                              <w:rPr>
                                <w:rFonts w:ascii="Arial" w:hAnsi="Arial" w:cs="Arial"/>
                                <w:sz w:val="28"/>
                              </w:rPr>
                              <w:t>Chef whites and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33890" id="Text Box 61" o:spid="_x0000_s1067" type="#_x0000_t202" style="position:absolute;margin-left:5.5pt;margin-top:468pt;width:522.5pt;height:171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" filled="f" stroked="f">
                <v:textbox>
                  <w:txbxContent>
                    <w:p w14:paraId="617D166D" w14:textId="50B2F8B9" w:rsidR="007469FD" w:rsidRPr="007469FD" w:rsidRDefault="007469FD">
                      <w:pPr>
                        <w:rPr>
                          <w:rFonts w:ascii="Arial" w:hAnsi="Arial" w:cs="Arial"/>
                          <w:b/>
                          <w:sz w:val="28"/>
                          <w:u w:val="single"/>
                        </w:rPr>
                      </w:pPr>
                      <w:r w:rsidRPr="007469FD">
                        <w:rPr>
                          <w:rFonts w:ascii="Arial" w:hAnsi="Arial" w:cs="Arial"/>
                          <w:b/>
                          <w:sz w:val="28"/>
                          <w:u w:val="single"/>
                        </w:rPr>
                        <w:t>Ingredients</w:t>
                      </w:r>
                    </w:p>
                    <w:p w14:paraId="1E702E75" w14:textId="0501141D" w:rsidR="007469FD" w:rsidRPr="007469FD" w:rsidRDefault="007469FD">
                      <w:pPr>
                        <w:rPr>
                          <w:rFonts w:ascii="Arial" w:hAnsi="Arial" w:cs="Arial"/>
                          <w:sz w:val="28"/>
                        </w:rPr>
                      </w:pPr>
                      <w:r w:rsidRPr="007469FD">
                        <w:rPr>
                          <w:rFonts w:ascii="Arial" w:hAnsi="Arial" w:cs="Arial"/>
                          <w:sz w:val="28"/>
                        </w:rPr>
                        <w:t>2 x eggs</w:t>
                      </w:r>
                    </w:p>
                    <w:p w14:paraId="7CFCB036" w14:textId="3092070C" w:rsidR="007469FD" w:rsidRPr="007469FD" w:rsidRDefault="007469FD">
                      <w:pPr>
                        <w:rPr>
                          <w:rFonts w:ascii="Arial" w:hAnsi="Arial" w:cs="Arial"/>
                          <w:sz w:val="28"/>
                        </w:rPr>
                      </w:pPr>
                      <w:r w:rsidRPr="007469FD">
                        <w:rPr>
                          <w:rFonts w:ascii="Arial" w:hAnsi="Arial" w:cs="Arial"/>
                          <w:sz w:val="28"/>
                        </w:rPr>
                        <w:t>2 x tbsps. Oil</w:t>
                      </w:r>
                    </w:p>
                    <w:p w14:paraId="4BEE1E72" w14:textId="50CCD894" w:rsidR="007469FD" w:rsidRDefault="007469FD">
                      <w:pPr>
                        <w:rPr>
                          <w:rFonts w:ascii="Arial" w:hAnsi="Arial" w:cs="Arial"/>
                          <w:sz w:val="28"/>
                        </w:rPr>
                      </w:pPr>
                      <w:r w:rsidRPr="007469FD">
                        <w:rPr>
                          <w:rFonts w:ascii="Arial" w:hAnsi="Arial" w:cs="Arial"/>
                          <w:sz w:val="28"/>
                        </w:rPr>
                        <w:t>200g st</w:t>
                      </w:r>
                      <w:r>
                        <w:rPr>
                          <w:rFonts w:ascii="Arial" w:hAnsi="Arial" w:cs="Arial"/>
                          <w:sz w:val="28"/>
                        </w:rPr>
                        <w:t>r</w:t>
                      </w:r>
                      <w:r w:rsidRPr="007469FD">
                        <w:rPr>
                          <w:rFonts w:ascii="Arial" w:hAnsi="Arial" w:cs="Arial"/>
                          <w:sz w:val="28"/>
                        </w:rPr>
                        <w:t>ong white flour</w:t>
                      </w:r>
                    </w:p>
                    <w:p w14:paraId="35BCC5C0" w14:textId="349EF294" w:rsidR="007469FD" w:rsidRPr="007469FD" w:rsidRDefault="007469FD">
                      <w:pPr>
                        <w:rPr>
                          <w:rFonts w:ascii="Arial" w:hAnsi="Arial" w:cs="Arial"/>
                          <w:sz w:val="28"/>
                        </w:rPr>
                      </w:pPr>
                      <w:r>
                        <w:rPr>
                          <w:rFonts w:ascii="Arial" w:hAnsi="Arial" w:cs="Arial"/>
                          <w:sz w:val="28"/>
                        </w:rPr>
                        <w:t>Chef whites and container</w:t>
                      </w:r>
                    </w:p>
                  </w:txbxContent>
                </v:textbox>
                <w10:wrap type="square"/>
              </v:shape>
            </w:pict>
          </mc:Fallback>
        </mc:AlternateContent>
      </w:r>
      <w:r w:rsidRPr="007469FD">
        <w:rPr>
          <w:noProof/>
          <w:lang w:eastAsia="en-GB"/>
        </w:rPr>
        <w:drawing>
          <wp:inline distT="0" distB="0" distL="0" distR="0" wp14:anchorId="703EA136" wp14:editId="1E62DD56">
            <wp:extent cx="6770637" cy="5448639"/>
            <wp:effectExtent l="0" t="0" r="11430" b="12700"/>
            <wp:docPr id="60" name="Picture 3" descr="Screenshot 2015-09-20 11.3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2015-09-20 11.31.58.png"/>
                    <pic:cNvPicPr>
                      <a:picLocks noChangeAspect="1"/>
                    </pic:cNvPicPr>
                  </pic:nvPicPr>
                  <pic:blipFill rotWithShape="1">
                    <a:blip r:embed="rId19">
                      <a:extLst>
                        <a:ext uri="{28A0092B-C50C-407E-A947-70E740481C1C}">
                          <a14:useLocalDpi xmlns:a14="http://schemas.microsoft.com/office/drawing/2010/main" val="0"/>
                        </a:ext>
                      </a:extLst>
                    </a:blip>
                    <a:srcRect l="19591" t="8412" r="19737" b="4736"/>
                    <a:stretch/>
                  </pic:blipFill>
                  <pic:spPr>
                    <a:xfrm>
                      <a:off x="0" y="0"/>
                      <a:ext cx="6770637" cy="5448639"/>
                    </a:xfrm>
                    <a:prstGeom prst="rect">
                      <a:avLst/>
                    </a:prstGeom>
                  </pic:spPr>
                </pic:pic>
              </a:graphicData>
            </a:graphic>
          </wp:inline>
        </w:drawing>
      </w:r>
    </w:p>
    <w:sectPr w:rsidR="00D60CA4" w:rsidRPr="007A52A3" w:rsidSect="00AA1E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C2E6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C349316"/>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11154B"/>
    <w:multiLevelType w:val="hybridMultilevel"/>
    <w:tmpl w:val="1E0C21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8B5625"/>
    <w:multiLevelType w:val="hybridMultilevel"/>
    <w:tmpl w:val="394EE524"/>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C160D"/>
    <w:multiLevelType w:val="hybridMultilevel"/>
    <w:tmpl w:val="531CCF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E6B617C"/>
    <w:multiLevelType w:val="hybridMultilevel"/>
    <w:tmpl w:val="249E4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A73547"/>
    <w:multiLevelType w:val="hybridMultilevel"/>
    <w:tmpl w:val="20BC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86889"/>
    <w:multiLevelType w:val="multilevel"/>
    <w:tmpl w:val="35C8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33354"/>
    <w:multiLevelType w:val="multilevel"/>
    <w:tmpl w:val="B2F8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D45D4C"/>
    <w:multiLevelType w:val="hybridMultilevel"/>
    <w:tmpl w:val="951E1740"/>
    <w:lvl w:ilvl="0" w:tplc="D626F58E">
      <w:start w:val="14"/>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1C2037F8"/>
    <w:multiLevelType w:val="hybridMultilevel"/>
    <w:tmpl w:val="E2FA523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24E91"/>
    <w:multiLevelType w:val="hybridMultilevel"/>
    <w:tmpl w:val="427E3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C3C48"/>
    <w:multiLevelType w:val="hybridMultilevel"/>
    <w:tmpl w:val="AAC6E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96013"/>
    <w:multiLevelType w:val="hybridMultilevel"/>
    <w:tmpl w:val="156AC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46FD9"/>
    <w:multiLevelType w:val="hybridMultilevel"/>
    <w:tmpl w:val="7134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B04A2"/>
    <w:multiLevelType w:val="hybridMultilevel"/>
    <w:tmpl w:val="F1A27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643848"/>
    <w:multiLevelType w:val="hybridMultilevel"/>
    <w:tmpl w:val="D69EF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66333"/>
    <w:multiLevelType w:val="hybridMultilevel"/>
    <w:tmpl w:val="C87CC8AC"/>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A3D70"/>
    <w:multiLevelType w:val="hybridMultilevel"/>
    <w:tmpl w:val="81426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BA6C33"/>
    <w:multiLevelType w:val="hybridMultilevel"/>
    <w:tmpl w:val="6658D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7340A1"/>
    <w:multiLevelType w:val="hybridMultilevel"/>
    <w:tmpl w:val="696A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E5B10"/>
    <w:multiLevelType w:val="hybridMultilevel"/>
    <w:tmpl w:val="713C6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4A4081"/>
    <w:multiLevelType w:val="hybridMultilevel"/>
    <w:tmpl w:val="3DE87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543392"/>
    <w:multiLevelType w:val="hybridMultilevel"/>
    <w:tmpl w:val="38EAD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591E86"/>
    <w:multiLevelType w:val="hybridMultilevel"/>
    <w:tmpl w:val="C87CC8AC"/>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179C3"/>
    <w:multiLevelType w:val="hybridMultilevel"/>
    <w:tmpl w:val="238E7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FA65DD"/>
    <w:multiLevelType w:val="hybridMultilevel"/>
    <w:tmpl w:val="4BF8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33466"/>
    <w:multiLevelType w:val="hybridMultilevel"/>
    <w:tmpl w:val="B43CF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0C522F"/>
    <w:multiLevelType w:val="hybridMultilevel"/>
    <w:tmpl w:val="E2FA523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E24BB1"/>
    <w:multiLevelType w:val="hybridMultilevel"/>
    <w:tmpl w:val="F48C5B6C"/>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A24F7C"/>
    <w:multiLevelType w:val="hybridMultilevel"/>
    <w:tmpl w:val="1472A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A3E2D"/>
    <w:multiLevelType w:val="hybridMultilevel"/>
    <w:tmpl w:val="4B06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2674F3"/>
    <w:multiLevelType w:val="hybridMultilevel"/>
    <w:tmpl w:val="24367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7D5CAE"/>
    <w:multiLevelType w:val="hybridMultilevel"/>
    <w:tmpl w:val="7B504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135F4E"/>
    <w:multiLevelType w:val="hybridMultilevel"/>
    <w:tmpl w:val="8848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AD5CA0"/>
    <w:multiLevelType w:val="hybridMultilevel"/>
    <w:tmpl w:val="C7886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18"/>
  </w:num>
  <w:num w:numId="4">
    <w:abstractNumId w:val="5"/>
  </w:num>
  <w:num w:numId="5">
    <w:abstractNumId w:val="32"/>
  </w:num>
  <w:num w:numId="6">
    <w:abstractNumId w:val="4"/>
  </w:num>
  <w:num w:numId="7">
    <w:abstractNumId w:val="23"/>
  </w:num>
  <w:num w:numId="8">
    <w:abstractNumId w:val="27"/>
  </w:num>
  <w:num w:numId="9">
    <w:abstractNumId w:val="2"/>
  </w:num>
  <w:num w:numId="10">
    <w:abstractNumId w:val="9"/>
  </w:num>
  <w:num w:numId="11">
    <w:abstractNumId w:val="0"/>
  </w:num>
  <w:num w:numId="12">
    <w:abstractNumId w:val="31"/>
  </w:num>
  <w:num w:numId="13">
    <w:abstractNumId w:val="8"/>
  </w:num>
  <w:num w:numId="14">
    <w:abstractNumId w:val="7"/>
  </w:num>
  <w:num w:numId="15">
    <w:abstractNumId w:val="21"/>
  </w:num>
  <w:num w:numId="16">
    <w:abstractNumId w:val="11"/>
  </w:num>
  <w:num w:numId="17">
    <w:abstractNumId w:val="35"/>
  </w:num>
  <w:num w:numId="18">
    <w:abstractNumId w:val="25"/>
  </w:num>
  <w:num w:numId="19">
    <w:abstractNumId w:val="33"/>
  </w:num>
  <w:num w:numId="20">
    <w:abstractNumId w:val="26"/>
  </w:num>
  <w:num w:numId="21">
    <w:abstractNumId w:val="16"/>
  </w:num>
  <w:num w:numId="22">
    <w:abstractNumId w:val="22"/>
  </w:num>
  <w:num w:numId="23">
    <w:abstractNumId w:val="12"/>
  </w:num>
  <w:num w:numId="24">
    <w:abstractNumId w:val="1"/>
  </w:num>
  <w:num w:numId="25">
    <w:abstractNumId w:val="13"/>
  </w:num>
  <w:num w:numId="26">
    <w:abstractNumId w:val="20"/>
  </w:num>
  <w:num w:numId="27">
    <w:abstractNumId w:val="10"/>
  </w:num>
  <w:num w:numId="28">
    <w:abstractNumId w:val="28"/>
  </w:num>
  <w:num w:numId="29">
    <w:abstractNumId w:val="17"/>
  </w:num>
  <w:num w:numId="30">
    <w:abstractNumId w:val="6"/>
  </w:num>
  <w:num w:numId="31">
    <w:abstractNumId w:val="14"/>
  </w:num>
  <w:num w:numId="32">
    <w:abstractNumId w:val="34"/>
  </w:num>
  <w:num w:numId="33">
    <w:abstractNumId w:val="30"/>
  </w:num>
  <w:num w:numId="34">
    <w:abstractNumId w:val="24"/>
  </w:num>
  <w:num w:numId="35">
    <w:abstractNumId w:val="3"/>
  </w:num>
  <w:num w:numId="36">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31"/>
    <w:rsid w:val="00012767"/>
    <w:rsid w:val="0003723D"/>
    <w:rsid w:val="0009131E"/>
    <w:rsid w:val="000D2F5A"/>
    <w:rsid w:val="00113CE9"/>
    <w:rsid w:val="00133536"/>
    <w:rsid w:val="00133CFF"/>
    <w:rsid w:val="00135908"/>
    <w:rsid w:val="001C4882"/>
    <w:rsid w:val="001C51CC"/>
    <w:rsid w:val="001F7851"/>
    <w:rsid w:val="00202A6C"/>
    <w:rsid w:val="0021282F"/>
    <w:rsid w:val="002800CF"/>
    <w:rsid w:val="00290FC4"/>
    <w:rsid w:val="002C1567"/>
    <w:rsid w:val="002F3CC4"/>
    <w:rsid w:val="002F6C1F"/>
    <w:rsid w:val="003252DA"/>
    <w:rsid w:val="00335633"/>
    <w:rsid w:val="003E6BD7"/>
    <w:rsid w:val="003F24F7"/>
    <w:rsid w:val="00406D36"/>
    <w:rsid w:val="00426C75"/>
    <w:rsid w:val="00443A51"/>
    <w:rsid w:val="0045395F"/>
    <w:rsid w:val="004578AE"/>
    <w:rsid w:val="00464748"/>
    <w:rsid w:val="0046589F"/>
    <w:rsid w:val="004752DF"/>
    <w:rsid w:val="00485B2B"/>
    <w:rsid w:val="004C0699"/>
    <w:rsid w:val="00503F34"/>
    <w:rsid w:val="005437F1"/>
    <w:rsid w:val="0055690F"/>
    <w:rsid w:val="005800B2"/>
    <w:rsid w:val="00592DEF"/>
    <w:rsid w:val="005B2029"/>
    <w:rsid w:val="005B6FA8"/>
    <w:rsid w:val="005B741E"/>
    <w:rsid w:val="005C278F"/>
    <w:rsid w:val="0062789B"/>
    <w:rsid w:val="00627A30"/>
    <w:rsid w:val="00641470"/>
    <w:rsid w:val="00643E12"/>
    <w:rsid w:val="00671B47"/>
    <w:rsid w:val="006C43F0"/>
    <w:rsid w:val="006D72F0"/>
    <w:rsid w:val="006D79AB"/>
    <w:rsid w:val="006F2F52"/>
    <w:rsid w:val="006F3483"/>
    <w:rsid w:val="00740EFD"/>
    <w:rsid w:val="007469FD"/>
    <w:rsid w:val="007A52A3"/>
    <w:rsid w:val="007B1F7D"/>
    <w:rsid w:val="007B3B3B"/>
    <w:rsid w:val="007D2616"/>
    <w:rsid w:val="007D549B"/>
    <w:rsid w:val="007F6CF0"/>
    <w:rsid w:val="0081462C"/>
    <w:rsid w:val="00844C8A"/>
    <w:rsid w:val="0086215F"/>
    <w:rsid w:val="00871078"/>
    <w:rsid w:val="00874500"/>
    <w:rsid w:val="008D4B24"/>
    <w:rsid w:val="009114E8"/>
    <w:rsid w:val="00917CA5"/>
    <w:rsid w:val="0092729D"/>
    <w:rsid w:val="009434B9"/>
    <w:rsid w:val="00961B02"/>
    <w:rsid w:val="00A1111D"/>
    <w:rsid w:val="00A3467C"/>
    <w:rsid w:val="00A86898"/>
    <w:rsid w:val="00AA1E8B"/>
    <w:rsid w:val="00AA6451"/>
    <w:rsid w:val="00AC26F1"/>
    <w:rsid w:val="00B02A0F"/>
    <w:rsid w:val="00B36F5D"/>
    <w:rsid w:val="00B65E25"/>
    <w:rsid w:val="00B84A5A"/>
    <w:rsid w:val="00BC643B"/>
    <w:rsid w:val="00BF7CCA"/>
    <w:rsid w:val="00C04DB2"/>
    <w:rsid w:val="00C17224"/>
    <w:rsid w:val="00C20CA1"/>
    <w:rsid w:val="00CA7C78"/>
    <w:rsid w:val="00CB67CF"/>
    <w:rsid w:val="00CD52D6"/>
    <w:rsid w:val="00CE11EA"/>
    <w:rsid w:val="00D12C8C"/>
    <w:rsid w:val="00D26040"/>
    <w:rsid w:val="00D55B1A"/>
    <w:rsid w:val="00D60CA4"/>
    <w:rsid w:val="00D83EE0"/>
    <w:rsid w:val="00D921E0"/>
    <w:rsid w:val="00DA7826"/>
    <w:rsid w:val="00DB137A"/>
    <w:rsid w:val="00DD2C8E"/>
    <w:rsid w:val="00DF4A0B"/>
    <w:rsid w:val="00E0056D"/>
    <w:rsid w:val="00E60C56"/>
    <w:rsid w:val="00EB4224"/>
    <w:rsid w:val="00F2202E"/>
    <w:rsid w:val="00F26B53"/>
    <w:rsid w:val="00F619B3"/>
    <w:rsid w:val="00F74BC6"/>
    <w:rsid w:val="00F80DCC"/>
    <w:rsid w:val="00F91D31"/>
    <w:rsid w:val="00FD7E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44CA5"/>
  <w15:docId w15:val="{F37C6BA3-0945-4C2A-BF6A-6AE2E60F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133536"/>
    <w:pPr>
      <w:keepNext/>
      <w:keepLines/>
      <w:spacing w:before="200" w:after="0"/>
      <w:outlineLvl w:val="2"/>
    </w:pPr>
    <w:rPr>
      <w:rFonts w:eastAsia="MS Gothic"/>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Pr>
      <w:rFonts w:eastAsia="Times New Roman"/>
      <w:sz w:val="22"/>
      <w:szCs w:val="22"/>
      <w:lang w:val="en-US"/>
    </w:rPr>
  </w:style>
  <w:style w:type="character" w:customStyle="1" w:styleId="NoSpacingChar">
    <w:name w:val="No Spacing Char"/>
    <w:rPr>
      <w:rFonts w:eastAsia="Times New Roman"/>
      <w:sz w:val="22"/>
      <w:szCs w:val="22"/>
      <w:lang w:val="en-US" w:eastAsia="en-US" w:bidi="ar-SA"/>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ListParagraph">
    <w:name w:val="List Paragraph"/>
    <w:basedOn w:val="Normal"/>
    <w:qFormat/>
    <w:pPr>
      <w:ind w:left="720"/>
      <w:contextualSpacing/>
    </w:pPr>
    <w:rPr>
      <w:lang w:val="en-US"/>
    </w:rPr>
  </w:style>
  <w:style w:type="paragraph" w:styleId="NormalWeb">
    <w:name w:val="Normal (Web)"/>
    <w:basedOn w:val="Normal"/>
    <w:uiPriority w:val="99"/>
    <w:semiHidden/>
    <w:unhideWhenUsed/>
    <w:pPr>
      <w:spacing w:after="240" w:line="288" w:lineRule="atLeast"/>
    </w:pPr>
    <w:rPr>
      <w:rFonts w:ascii="Arial" w:eastAsia="Times New Roman" w:hAnsi="Arial" w:cs="Arial"/>
      <w:sz w:val="29"/>
      <w:szCs w:val="29"/>
      <w:lang w:eastAsia="en-GB"/>
    </w:rPr>
  </w:style>
  <w:style w:type="character" w:styleId="Strong">
    <w:name w:val="Strong"/>
    <w:qFormat/>
    <w:rPr>
      <w:b/>
      <w:bCs/>
    </w:rPr>
  </w:style>
  <w:style w:type="character" w:customStyle="1" w:styleId="Heading3Char">
    <w:name w:val="Heading 3 Char"/>
    <w:link w:val="Heading3"/>
    <w:uiPriority w:val="9"/>
    <w:semiHidden/>
    <w:rsid w:val="00133536"/>
    <w:rPr>
      <w:rFonts w:eastAsia="MS Gothic"/>
      <w:b/>
      <w:bCs/>
      <w:color w:val="4F81BD"/>
      <w:sz w:val="22"/>
      <w:szCs w:val="22"/>
    </w:rPr>
  </w:style>
  <w:style w:type="character" w:customStyle="1" w:styleId="apple-converted-space">
    <w:name w:val="apple-converted-space"/>
    <w:rsid w:val="00133536"/>
  </w:style>
  <w:style w:type="character" w:customStyle="1" w:styleId="wordreplacement">
    <w:name w:val="wordreplacement"/>
    <w:rsid w:val="00133536"/>
  </w:style>
  <w:style w:type="table" w:styleId="TableGrid">
    <w:name w:val="Table Grid"/>
    <w:basedOn w:val="TableNormal"/>
    <w:uiPriority w:val="59"/>
    <w:rsid w:val="00AA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63472">
      <w:bodyDiv w:val="1"/>
      <w:marLeft w:val="0"/>
      <w:marRight w:val="0"/>
      <w:marTop w:val="0"/>
      <w:marBottom w:val="0"/>
      <w:divBdr>
        <w:top w:val="none" w:sz="0" w:space="0" w:color="auto"/>
        <w:left w:val="none" w:sz="0" w:space="0" w:color="auto"/>
        <w:bottom w:val="none" w:sz="0" w:space="0" w:color="auto"/>
        <w:right w:val="none" w:sz="0" w:space="0" w:color="auto"/>
      </w:divBdr>
      <w:divsChild>
        <w:div w:id="1899827124">
          <w:marLeft w:val="0"/>
          <w:marRight w:val="0"/>
          <w:marTop w:val="0"/>
          <w:marBottom w:val="0"/>
          <w:divBdr>
            <w:top w:val="none" w:sz="0" w:space="0" w:color="auto"/>
            <w:left w:val="none" w:sz="0" w:space="0" w:color="auto"/>
            <w:bottom w:val="none" w:sz="0" w:space="0" w:color="auto"/>
            <w:right w:val="none" w:sz="0" w:space="0" w:color="auto"/>
          </w:divBdr>
          <w:divsChild>
            <w:div w:id="599485837">
              <w:marLeft w:val="0"/>
              <w:marRight w:val="0"/>
              <w:marTop w:val="0"/>
              <w:marBottom w:val="0"/>
              <w:divBdr>
                <w:top w:val="none" w:sz="0" w:space="0" w:color="auto"/>
                <w:left w:val="none" w:sz="0" w:space="0" w:color="auto"/>
                <w:bottom w:val="none" w:sz="0" w:space="0" w:color="auto"/>
                <w:right w:val="none" w:sz="0" w:space="0" w:color="auto"/>
              </w:divBdr>
              <w:divsChild>
                <w:div w:id="16827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0931">
      <w:bodyDiv w:val="1"/>
      <w:marLeft w:val="0"/>
      <w:marRight w:val="0"/>
      <w:marTop w:val="0"/>
      <w:marBottom w:val="0"/>
      <w:divBdr>
        <w:top w:val="none" w:sz="0" w:space="0" w:color="auto"/>
        <w:left w:val="none" w:sz="0" w:space="0" w:color="auto"/>
        <w:bottom w:val="none" w:sz="0" w:space="0" w:color="auto"/>
        <w:right w:val="none" w:sz="0" w:space="0" w:color="auto"/>
      </w:divBdr>
      <w:divsChild>
        <w:div w:id="1152017152">
          <w:marLeft w:val="0"/>
          <w:marRight w:val="0"/>
          <w:marTop w:val="0"/>
          <w:marBottom w:val="0"/>
          <w:divBdr>
            <w:top w:val="none" w:sz="0" w:space="0" w:color="auto"/>
            <w:left w:val="none" w:sz="0" w:space="0" w:color="auto"/>
            <w:bottom w:val="none" w:sz="0" w:space="0" w:color="auto"/>
            <w:right w:val="none" w:sz="0" w:space="0" w:color="auto"/>
          </w:divBdr>
          <w:divsChild>
            <w:div w:id="330451271">
              <w:marLeft w:val="0"/>
              <w:marRight w:val="0"/>
              <w:marTop w:val="0"/>
              <w:marBottom w:val="0"/>
              <w:divBdr>
                <w:top w:val="none" w:sz="0" w:space="0" w:color="auto"/>
                <w:left w:val="none" w:sz="0" w:space="0" w:color="auto"/>
                <w:bottom w:val="none" w:sz="0" w:space="0" w:color="auto"/>
                <w:right w:val="none" w:sz="0" w:space="0" w:color="auto"/>
              </w:divBdr>
              <w:divsChild>
                <w:div w:id="17474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58704">
      <w:bodyDiv w:val="1"/>
      <w:marLeft w:val="0"/>
      <w:marRight w:val="0"/>
      <w:marTop w:val="0"/>
      <w:marBottom w:val="0"/>
      <w:divBdr>
        <w:top w:val="none" w:sz="0" w:space="0" w:color="auto"/>
        <w:left w:val="none" w:sz="0" w:space="0" w:color="auto"/>
        <w:bottom w:val="none" w:sz="0" w:space="0" w:color="auto"/>
        <w:right w:val="none" w:sz="0" w:space="0" w:color="auto"/>
      </w:divBdr>
      <w:divsChild>
        <w:div w:id="1948730696">
          <w:marLeft w:val="0"/>
          <w:marRight w:val="0"/>
          <w:marTop w:val="0"/>
          <w:marBottom w:val="0"/>
          <w:divBdr>
            <w:top w:val="none" w:sz="0" w:space="0" w:color="auto"/>
            <w:left w:val="none" w:sz="0" w:space="0" w:color="auto"/>
            <w:bottom w:val="none" w:sz="0" w:space="0" w:color="auto"/>
            <w:right w:val="none" w:sz="0" w:space="0" w:color="auto"/>
          </w:divBdr>
          <w:divsChild>
            <w:div w:id="1364473699">
              <w:marLeft w:val="0"/>
              <w:marRight w:val="0"/>
              <w:marTop w:val="0"/>
              <w:marBottom w:val="0"/>
              <w:divBdr>
                <w:top w:val="none" w:sz="0" w:space="0" w:color="auto"/>
                <w:left w:val="none" w:sz="0" w:space="0" w:color="auto"/>
                <w:bottom w:val="none" w:sz="0" w:space="0" w:color="auto"/>
                <w:right w:val="none" w:sz="0" w:space="0" w:color="auto"/>
              </w:divBdr>
              <w:divsChild>
                <w:div w:id="5789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92186">
      <w:bodyDiv w:val="1"/>
      <w:marLeft w:val="0"/>
      <w:marRight w:val="0"/>
      <w:marTop w:val="0"/>
      <w:marBottom w:val="0"/>
      <w:divBdr>
        <w:top w:val="none" w:sz="0" w:space="0" w:color="auto"/>
        <w:left w:val="none" w:sz="0" w:space="0" w:color="auto"/>
        <w:bottom w:val="none" w:sz="0" w:space="0" w:color="auto"/>
        <w:right w:val="none" w:sz="0" w:space="0" w:color="auto"/>
      </w:divBdr>
      <w:divsChild>
        <w:div w:id="958755510">
          <w:marLeft w:val="0"/>
          <w:marRight w:val="0"/>
          <w:marTop w:val="0"/>
          <w:marBottom w:val="0"/>
          <w:divBdr>
            <w:top w:val="none" w:sz="0" w:space="0" w:color="auto"/>
            <w:left w:val="none" w:sz="0" w:space="0" w:color="auto"/>
            <w:bottom w:val="none" w:sz="0" w:space="0" w:color="auto"/>
            <w:right w:val="none" w:sz="0" w:space="0" w:color="auto"/>
          </w:divBdr>
          <w:divsChild>
            <w:div w:id="1936940500">
              <w:marLeft w:val="0"/>
              <w:marRight w:val="0"/>
              <w:marTop w:val="0"/>
              <w:marBottom w:val="0"/>
              <w:divBdr>
                <w:top w:val="none" w:sz="0" w:space="0" w:color="auto"/>
                <w:left w:val="none" w:sz="0" w:space="0" w:color="auto"/>
                <w:bottom w:val="none" w:sz="0" w:space="0" w:color="auto"/>
                <w:right w:val="none" w:sz="0" w:space="0" w:color="auto"/>
              </w:divBdr>
              <w:divsChild>
                <w:div w:id="1223296253">
                  <w:marLeft w:val="0"/>
                  <w:marRight w:val="0"/>
                  <w:marTop w:val="0"/>
                  <w:marBottom w:val="0"/>
                  <w:divBdr>
                    <w:top w:val="none" w:sz="0" w:space="0" w:color="auto"/>
                    <w:left w:val="none" w:sz="0" w:space="0" w:color="auto"/>
                    <w:bottom w:val="none" w:sz="0" w:space="0" w:color="auto"/>
                    <w:right w:val="none" w:sz="0" w:space="0" w:color="auto"/>
                  </w:divBdr>
                </w:div>
              </w:divsChild>
            </w:div>
            <w:div w:id="1513108995">
              <w:marLeft w:val="0"/>
              <w:marRight w:val="0"/>
              <w:marTop w:val="0"/>
              <w:marBottom w:val="0"/>
              <w:divBdr>
                <w:top w:val="none" w:sz="0" w:space="0" w:color="auto"/>
                <w:left w:val="none" w:sz="0" w:space="0" w:color="auto"/>
                <w:bottom w:val="none" w:sz="0" w:space="0" w:color="auto"/>
                <w:right w:val="none" w:sz="0" w:space="0" w:color="auto"/>
              </w:divBdr>
              <w:divsChild>
                <w:div w:id="6007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5573">
      <w:bodyDiv w:val="1"/>
      <w:marLeft w:val="0"/>
      <w:marRight w:val="0"/>
      <w:marTop w:val="0"/>
      <w:marBottom w:val="0"/>
      <w:divBdr>
        <w:top w:val="none" w:sz="0" w:space="0" w:color="auto"/>
        <w:left w:val="none" w:sz="0" w:space="0" w:color="auto"/>
        <w:bottom w:val="none" w:sz="0" w:space="0" w:color="auto"/>
        <w:right w:val="none" w:sz="0" w:space="0" w:color="auto"/>
      </w:divBdr>
      <w:divsChild>
        <w:div w:id="1163162218">
          <w:marLeft w:val="0"/>
          <w:marRight w:val="0"/>
          <w:marTop w:val="0"/>
          <w:marBottom w:val="0"/>
          <w:divBdr>
            <w:top w:val="none" w:sz="0" w:space="0" w:color="auto"/>
            <w:left w:val="none" w:sz="0" w:space="0" w:color="auto"/>
            <w:bottom w:val="none" w:sz="0" w:space="0" w:color="auto"/>
            <w:right w:val="none" w:sz="0" w:space="0" w:color="auto"/>
          </w:divBdr>
          <w:divsChild>
            <w:div w:id="267544098">
              <w:marLeft w:val="0"/>
              <w:marRight w:val="0"/>
              <w:marTop w:val="0"/>
              <w:marBottom w:val="0"/>
              <w:divBdr>
                <w:top w:val="none" w:sz="0" w:space="0" w:color="auto"/>
                <w:left w:val="none" w:sz="0" w:space="0" w:color="auto"/>
                <w:bottom w:val="none" w:sz="0" w:space="0" w:color="auto"/>
                <w:right w:val="none" w:sz="0" w:space="0" w:color="auto"/>
              </w:divBdr>
              <w:divsChild>
                <w:div w:id="19799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949">
      <w:bodyDiv w:val="1"/>
      <w:marLeft w:val="0"/>
      <w:marRight w:val="0"/>
      <w:marTop w:val="0"/>
      <w:marBottom w:val="0"/>
      <w:divBdr>
        <w:top w:val="none" w:sz="0" w:space="0" w:color="auto"/>
        <w:left w:val="none" w:sz="0" w:space="0" w:color="auto"/>
        <w:bottom w:val="none" w:sz="0" w:space="0" w:color="auto"/>
        <w:right w:val="none" w:sz="0" w:space="0" w:color="auto"/>
      </w:divBdr>
      <w:divsChild>
        <w:div w:id="340355736">
          <w:marLeft w:val="0"/>
          <w:marRight w:val="0"/>
          <w:marTop w:val="0"/>
          <w:marBottom w:val="0"/>
          <w:divBdr>
            <w:top w:val="none" w:sz="0" w:space="0" w:color="auto"/>
            <w:left w:val="none" w:sz="0" w:space="0" w:color="auto"/>
            <w:bottom w:val="none" w:sz="0" w:space="0" w:color="auto"/>
            <w:right w:val="none" w:sz="0" w:space="0" w:color="auto"/>
          </w:divBdr>
          <w:divsChild>
            <w:div w:id="948783153">
              <w:marLeft w:val="0"/>
              <w:marRight w:val="0"/>
              <w:marTop w:val="0"/>
              <w:marBottom w:val="0"/>
              <w:divBdr>
                <w:top w:val="none" w:sz="0" w:space="0" w:color="auto"/>
                <w:left w:val="none" w:sz="0" w:space="0" w:color="auto"/>
                <w:bottom w:val="none" w:sz="0" w:space="0" w:color="auto"/>
                <w:right w:val="none" w:sz="0" w:space="0" w:color="auto"/>
              </w:divBdr>
              <w:divsChild>
                <w:div w:id="1591620213">
                  <w:marLeft w:val="0"/>
                  <w:marRight w:val="0"/>
                  <w:marTop w:val="0"/>
                  <w:marBottom w:val="0"/>
                  <w:divBdr>
                    <w:top w:val="none" w:sz="0" w:space="0" w:color="auto"/>
                    <w:left w:val="none" w:sz="0" w:space="0" w:color="auto"/>
                    <w:bottom w:val="none" w:sz="0" w:space="0" w:color="auto"/>
                    <w:right w:val="none" w:sz="0" w:space="0" w:color="auto"/>
                  </w:divBdr>
                  <w:divsChild>
                    <w:div w:id="1759670392">
                      <w:marLeft w:val="0"/>
                      <w:marRight w:val="0"/>
                      <w:marTop w:val="0"/>
                      <w:marBottom w:val="0"/>
                      <w:divBdr>
                        <w:top w:val="none" w:sz="0" w:space="0" w:color="auto"/>
                        <w:left w:val="none" w:sz="0" w:space="0" w:color="auto"/>
                        <w:bottom w:val="none" w:sz="0" w:space="0" w:color="auto"/>
                        <w:right w:val="none" w:sz="0" w:space="0" w:color="auto"/>
                      </w:divBdr>
                      <w:divsChild>
                        <w:div w:id="898319601">
                          <w:marLeft w:val="0"/>
                          <w:marRight w:val="0"/>
                          <w:marTop w:val="0"/>
                          <w:marBottom w:val="0"/>
                          <w:divBdr>
                            <w:top w:val="none" w:sz="0" w:space="0" w:color="auto"/>
                            <w:left w:val="none" w:sz="0" w:space="0" w:color="auto"/>
                            <w:bottom w:val="none" w:sz="0" w:space="0" w:color="auto"/>
                            <w:right w:val="none" w:sz="0" w:space="0" w:color="auto"/>
                          </w:divBdr>
                          <w:divsChild>
                            <w:div w:id="1455563096">
                              <w:marLeft w:val="0"/>
                              <w:marRight w:val="0"/>
                              <w:marTop w:val="0"/>
                              <w:marBottom w:val="0"/>
                              <w:divBdr>
                                <w:top w:val="none" w:sz="0" w:space="0" w:color="auto"/>
                                <w:left w:val="none" w:sz="0" w:space="0" w:color="auto"/>
                                <w:bottom w:val="none" w:sz="0" w:space="0" w:color="auto"/>
                                <w:right w:val="none" w:sz="0" w:space="0" w:color="auto"/>
                              </w:divBdr>
                              <w:divsChild>
                                <w:div w:id="597451301">
                                  <w:marLeft w:val="0"/>
                                  <w:marRight w:val="0"/>
                                  <w:marTop w:val="0"/>
                                  <w:marBottom w:val="0"/>
                                  <w:divBdr>
                                    <w:top w:val="none" w:sz="0" w:space="0" w:color="auto"/>
                                    <w:left w:val="none" w:sz="0" w:space="0" w:color="auto"/>
                                    <w:bottom w:val="none" w:sz="0" w:space="0" w:color="auto"/>
                                    <w:right w:val="none" w:sz="0" w:space="0" w:color="auto"/>
                                  </w:divBdr>
                                  <w:divsChild>
                                    <w:div w:id="1022440876">
                                      <w:marLeft w:val="0"/>
                                      <w:marRight w:val="0"/>
                                      <w:marTop w:val="0"/>
                                      <w:marBottom w:val="0"/>
                                      <w:divBdr>
                                        <w:top w:val="none" w:sz="0" w:space="0" w:color="auto"/>
                                        <w:left w:val="none" w:sz="0" w:space="0" w:color="auto"/>
                                        <w:bottom w:val="none" w:sz="0" w:space="0" w:color="auto"/>
                                        <w:right w:val="none" w:sz="0" w:space="0" w:color="auto"/>
                                      </w:divBdr>
                                      <w:divsChild>
                                        <w:div w:id="1798447241">
                                          <w:marLeft w:val="0"/>
                                          <w:marRight w:val="0"/>
                                          <w:marTop w:val="0"/>
                                          <w:marBottom w:val="0"/>
                                          <w:divBdr>
                                            <w:top w:val="none" w:sz="0" w:space="0" w:color="auto"/>
                                            <w:left w:val="none" w:sz="0" w:space="0" w:color="auto"/>
                                            <w:bottom w:val="none" w:sz="0" w:space="0" w:color="auto"/>
                                            <w:right w:val="none" w:sz="0" w:space="0" w:color="auto"/>
                                          </w:divBdr>
                                          <w:divsChild>
                                            <w:div w:id="1404454683">
                                              <w:marLeft w:val="0"/>
                                              <w:marRight w:val="0"/>
                                              <w:marTop w:val="0"/>
                                              <w:marBottom w:val="0"/>
                                              <w:divBdr>
                                                <w:top w:val="none" w:sz="0" w:space="0" w:color="auto"/>
                                                <w:left w:val="none" w:sz="0" w:space="0" w:color="auto"/>
                                                <w:bottom w:val="none" w:sz="0" w:space="0" w:color="auto"/>
                                                <w:right w:val="none" w:sz="0" w:space="0" w:color="auto"/>
                                              </w:divBdr>
                                              <w:divsChild>
                                                <w:div w:id="779766665">
                                                  <w:marLeft w:val="0"/>
                                                  <w:marRight w:val="0"/>
                                                  <w:marTop w:val="0"/>
                                                  <w:marBottom w:val="0"/>
                                                  <w:divBdr>
                                                    <w:top w:val="none" w:sz="0" w:space="0" w:color="auto"/>
                                                    <w:left w:val="none" w:sz="0" w:space="0" w:color="auto"/>
                                                    <w:bottom w:val="none" w:sz="0" w:space="0" w:color="auto"/>
                                                    <w:right w:val="none" w:sz="0" w:space="0" w:color="auto"/>
                                                  </w:divBdr>
                                                  <w:divsChild>
                                                    <w:div w:id="1278298695">
                                                      <w:marLeft w:val="0"/>
                                                      <w:marRight w:val="0"/>
                                                      <w:marTop w:val="0"/>
                                                      <w:marBottom w:val="0"/>
                                                      <w:divBdr>
                                                        <w:top w:val="none" w:sz="0" w:space="0" w:color="auto"/>
                                                        <w:left w:val="none" w:sz="0" w:space="0" w:color="auto"/>
                                                        <w:bottom w:val="none" w:sz="0" w:space="0" w:color="auto"/>
                                                        <w:right w:val="none" w:sz="0" w:space="0" w:color="auto"/>
                                                      </w:divBdr>
                                                      <w:divsChild>
                                                        <w:div w:id="19230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4484330">
      <w:bodyDiv w:val="1"/>
      <w:marLeft w:val="0"/>
      <w:marRight w:val="0"/>
      <w:marTop w:val="0"/>
      <w:marBottom w:val="0"/>
      <w:divBdr>
        <w:top w:val="none" w:sz="0" w:space="0" w:color="auto"/>
        <w:left w:val="none" w:sz="0" w:space="0" w:color="auto"/>
        <w:bottom w:val="none" w:sz="0" w:space="0" w:color="auto"/>
        <w:right w:val="none" w:sz="0" w:space="0" w:color="auto"/>
      </w:divBdr>
      <w:divsChild>
        <w:div w:id="1110778291">
          <w:marLeft w:val="0"/>
          <w:marRight w:val="0"/>
          <w:marTop w:val="0"/>
          <w:marBottom w:val="0"/>
          <w:divBdr>
            <w:top w:val="none" w:sz="0" w:space="0" w:color="auto"/>
            <w:left w:val="none" w:sz="0" w:space="0" w:color="auto"/>
            <w:bottom w:val="none" w:sz="0" w:space="0" w:color="auto"/>
            <w:right w:val="none" w:sz="0" w:space="0" w:color="auto"/>
          </w:divBdr>
          <w:divsChild>
            <w:div w:id="1509102772">
              <w:marLeft w:val="0"/>
              <w:marRight w:val="0"/>
              <w:marTop w:val="0"/>
              <w:marBottom w:val="0"/>
              <w:divBdr>
                <w:top w:val="none" w:sz="0" w:space="0" w:color="auto"/>
                <w:left w:val="none" w:sz="0" w:space="0" w:color="auto"/>
                <w:bottom w:val="none" w:sz="0" w:space="0" w:color="auto"/>
                <w:right w:val="none" w:sz="0" w:space="0" w:color="auto"/>
              </w:divBdr>
              <w:divsChild>
                <w:div w:id="411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9895">
      <w:bodyDiv w:val="1"/>
      <w:marLeft w:val="0"/>
      <w:marRight w:val="0"/>
      <w:marTop w:val="0"/>
      <w:marBottom w:val="0"/>
      <w:divBdr>
        <w:top w:val="none" w:sz="0" w:space="0" w:color="auto"/>
        <w:left w:val="none" w:sz="0" w:space="0" w:color="auto"/>
        <w:bottom w:val="none" w:sz="0" w:space="0" w:color="auto"/>
        <w:right w:val="none" w:sz="0" w:space="0" w:color="auto"/>
      </w:divBdr>
      <w:divsChild>
        <w:div w:id="1012684158">
          <w:marLeft w:val="0"/>
          <w:marRight w:val="0"/>
          <w:marTop w:val="0"/>
          <w:marBottom w:val="0"/>
          <w:divBdr>
            <w:top w:val="none" w:sz="0" w:space="0" w:color="auto"/>
            <w:left w:val="none" w:sz="0" w:space="0" w:color="auto"/>
            <w:bottom w:val="none" w:sz="0" w:space="0" w:color="auto"/>
            <w:right w:val="none" w:sz="0" w:space="0" w:color="auto"/>
          </w:divBdr>
          <w:divsChild>
            <w:div w:id="1322194734">
              <w:marLeft w:val="0"/>
              <w:marRight w:val="0"/>
              <w:marTop w:val="0"/>
              <w:marBottom w:val="0"/>
              <w:divBdr>
                <w:top w:val="none" w:sz="0" w:space="0" w:color="auto"/>
                <w:left w:val="none" w:sz="0" w:space="0" w:color="auto"/>
                <w:bottom w:val="none" w:sz="0" w:space="0" w:color="auto"/>
                <w:right w:val="none" w:sz="0" w:space="0" w:color="auto"/>
              </w:divBdr>
              <w:divsChild>
                <w:div w:id="468864901">
                  <w:marLeft w:val="0"/>
                  <w:marRight w:val="0"/>
                  <w:marTop w:val="0"/>
                  <w:marBottom w:val="0"/>
                  <w:divBdr>
                    <w:top w:val="none" w:sz="0" w:space="0" w:color="auto"/>
                    <w:left w:val="none" w:sz="0" w:space="0" w:color="auto"/>
                    <w:bottom w:val="none" w:sz="0" w:space="0" w:color="auto"/>
                    <w:right w:val="none" w:sz="0" w:space="0" w:color="auto"/>
                  </w:divBdr>
                  <w:divsChild>
                    <w:div w:id="657806276">
                      <w:marLeft w:val="0"/>
                      <w:marRight w:val="0"/>
                      <w:marTop w:val="0"/>
                      <w:marBottom w:val="0"/>
                      <w:divBdr>
                        <w:top w:val="none" w:sz="0" w:space="0" w:color="auto"/>
                        <w:left w:val="none" w:sz="0" w:space="0" w:color="auto"/>
                        <w:bottom w:val="none" w:sz="0" w:space="0" w:color="auto"/>
                        <w:right w:val="none" w:sz="0" w:space="0" w:color="auto"/>
                      </w:divBdr>
                      <w:divsChild>
                        <w:div w:id="386492074">
                          <w:marLeft w:val="0"/>
                          <w:marRight w:val="0"/>
                          <w:marTop w:val="0"/>
                          <w:marBottom w:val="0"/>
                          <w:divBdr>
                            <w:top w:val="none" w:sz="0" w:space="0" w:color="auto"/>
                            <w:left w:val="none" w:sz="0" w:space="0" w:color="auto"/>
                            <w:bottom w:val="none" w:sz="0" w:space="0" w:color="auto"/>
                            <w:right w:val="none" w:sz="0" w:space="0" w:color="auto"/>
                          </w:divBdr>
                          <w:divsChild>
                            <w:div w:id="507797244">
                              <w:marLeft w:val="0"/>
                              <w:marRight w:val="0"/>
                              <w:marTop w:val="0"/>
                              <w:marBottom w:val="0"/>
                              <w:divBdr>
                                <w:top w:val="none" w:sz="0" w:space="0" w:color="auto"/>
                                <w:left w:val="none" w:sz="0" w:space="0" w:color="auto"/>
                                <w:bottom w:val="none" w:sz="0" w:space="0" w:color="auto"/>
                                <w:right w:val="none" w:sz="0" w:space="0" w:color="auto"/>
                              </w:divBdr>
                              <w:divsChild>
                                <w:div w:id="731318914">
                                  <w:marLeft w:val="0"/>
                                  <w:marRight w:val="0"/>
                                  <w:marTop w:val="0"/>
                                  <w:marBottom w:val="0"/>
                                  <w:divBdr>
                                    <w:top w:val="none" w:sz="0" w:space="0" w:color="auto"/>
                                    <w:left w:val="none" w:sz="0" w:space="0" w:color="auto"/>
                                    <w:bottom w:val="none" w:sz="0" w:space="0" w:color="auto"/>
                                    <w:right w:val="none" w:sz="0" w:space="0" w:color="auto"/>
                                  </w:divBdr>
                                  <w:divsChild>
                                    <w:div w:id="468401150">
                                      <w:marLeft w:val="0"/>
                                      <w:marRight w:val="0"/>
                                      <w:marTop w:val="0"/>
                                      <w:marBottom w:val="0"/>
                                      <w:divBdr>
                                        <w:top w:val="none" w:sz="0" w:space="0" w:color="auto"/>
                                        <w:left w:val="none" w:sz="0" w:space="0" w:color="auto"/>
                                        <w:bottom w:val="none" w:sz="0" w:space="0" w:color="auto"/>
                                        <w:right w:val="none" w:sz="0" w:space="0" w:color="auto"/>
                                      </w:divBdr>
                                      <w:divsChild>
                                        <w:div w:id="1644118268">
                                          <w:marLeft w:val="0"/>
                                          <w:marRight w:val="0"/>
                                          <w:marTop w:val="0"/>
                                          <w:marBottom w:val="0"/>
                                          <w:divBdr>
                                            <w:top w:val="none" w:sz="0" w:space="0" w:color="auto"/>
                                            <w:left w:val="none" w:sz="0" w:space="0" w:color="auto"/>
                                            <w:bottom w:val="none" w:sz="0" w:space="0" w:color="auto"/>
                                            <w:right w:val="none" w:sz="0" w:space="0" w:color="auto"/>
                                          </w:divBdr>
                                          <w:divsChild>
                                            <w:div w:id="1884250572">
                                              <w:marLeft w:val="0"/>
                                              <w:marRight w:val="0"/>
                                              <w:marTop w:val="0"/>
                                              <w:marBottom w:val="0"/>
                                              <w:divBdr>
                                                <w:top w:val="none" w:sz="0" w:space="0" w:color="auto"/>
                                                <w:left w:val="none" w:sz="0" w:space="0" w:color="auto"/>
                                                <w:bottom w:val="none" w:sz="0" w:space="0" w:color="auto"/>
                                                <w:right w:val="none" w:sz="0" w:space="0" w:color="auto"/>
                                              </w:divBdr>
                                              <w:divsChild>
                                                <w:div w:id="1606577683">
                                                  <w:marLeft w:val="0"/>
                                                  <w:marRight w:val="0"/>
                                                  <w:marTop w:val="0"/>
                                                  <w:marBottom w:val="0"/>
                                                  <w:divBdr>
                                                    <w:top w:val="none" w:sz="0" w:space="0" w:color="auto"/>
                                                    <w:left w:val="none" w:sz="0" w:space="0" w:color="auto"/>
                                                    <w:bottom w:val="none" w:sz="0" w:space="0" w:color="auto"/>
                                                    <w:right w:val="none" w:sz="0" w:space="0" w:color="auto"/>
                                                  </w:divBdr>
                                                  <w:divsChild>
                                                    <w:div w:id="10723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bcgoodfood.com/content/top-graters"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s://www.bbcgoodfood.com/content/five-best-saucepans"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bcgoodfood.com/content/top-graters"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www.bbcgoodfood.com/content/five-best-saucepan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BEB6C-6C74-42F5-8E38-9F3D5DC5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F8D97B3D</Template>
  <TotalTime>0</TotalTime>
  <Pages>8</Pages>
  <Words>26</Words>
  <Characters>154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GCSE Catering Recipe Booklet</vt:lpstr>
    </vt:vector>
  </TitlesOfParts>
  <Company>Hope Valley College</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Catering Recipe Booklet</dc:title>
  <dc:subject/>
  <dc:creator>Debbie Whitehall</dc:creator>
  <cp:keywords/>
  <dc:description/>
  <cp:lastModifiedBy>D.Whitehall - STAFF</cp:lastModifiedBy>
  <cp:revision>2</cp:revision>
  <cp:lastPrinted>2012-07-03T07:17:00Z</cp:lastPrinted>
  <dcterms:created xsi:type="dcterms:W3CDTF">2017-10-30T07:26:00Z</dcterms:created>
  <dcterms:modified xsi:type="dcterms:W3CDTF">2017-10-30T07:26:00Z</dcterms:modified>
</cp:coreProperties>
</file>